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C50FC" w14:textId="4AF7F329" w:rsidR="00505ECC" w:rsidRDefault="00505ECC" w:rsidP="00505ECC">
      <w:pPr>
        <w:tabs>
          <w:tab w:val="clear" w:pos="1673"/>
        </w:tabs>
        <w:ind w:left="851" w:firstLine="0"/>
        <w:rPr>
          <w:szCs w:val="24"/>
        </w:rPr>
      </w:pPr>
    </w:p>
    <w:p w14:paraId="25385339" w14:textId="7CDD77B0" w:rsidR="00407DBC" w:rsidRDefault="00407DBC" w:rsidP="00505ECC">
      <w:pPr>
        <w:tabs>
          <w:tab w:val="clear" w:pos="1673"/>
        </w:tabs>
        <w:ind w:left="851" w:firstLine="0"/>
        <w:rPr>
          <w:szCs w:val="24"/>
        </w:rPr>
      </w:pPr>
    </w:p>
    <w:p w14:paraId="57458DCD" w14:textId="77777777" w:rsidR="00407DBC" w:rsidRDefault="00407DBC" w:rsidP="00505ECC">
      <w:pPr>
        <w:tabs>
          <w:tab w:val="clear" w:pos="1673"/>
        </w:tabs>
        <w:ind w:left="851" w:firstLine="0"/>
        <w:rPr>
          <w:szCs w:val="24"/>
        </w:rPr>
      </w:pPr>
    </w:p>
    <w:p w14:paraId="25DBA046" w14:textId="77777777" w:rsidR="00505ECC" w:rsidRDefault="00505ECC" w:rsidP="00505ECC">
      <w:pPr>
        <w:tabs>
          <w:tab w:val="clear" w:pos="1673"/>
        </w:tabs>
        <w:ind w:left="851" w:firstLine="0"/>
        <w:rPr>
          <w:szCs w:val="24"/>
        </w:rPr>
      </w:pPr>
    </w:p>
    <w:p w14:paraId="0A6E8BCF" w14:textId="77777777" w:rsidR="00407DBC" w:rsidRDefault="00407DBC" w:rsidP="00505ECC">
      <w:pPr>
        <w:pStyle w:val="G14"/>
        <w:spacing w:before="120" w:line="276" w:lineRule="auto"/>
        <w:rPr>
          <w:rFonts w:ascii="Times New Roman" w:hAnsi="Times New Roman"/>
          <w:sz w:val="32"/>
          <w:szCs w:val="32"/>
          <w:lang w:val="ru-RU"/>
        </w:rPr>
      </w:pPr>
    </w:p>
    <w:p w14:paraId="7A1615C4" w14:textId="77777777" w:rsidR="00407DBC" w:rsidRDefault="00407DBC" w:rsidP="00505ECC">
      <w:pPr>
        <w:pStyle w:val="G14"/>
        <w:spacing w:before="120" w:line="276" w:lineRule="auto"/>
        <w:rPr>
          <w:rFonts w:ascii="Times New Roman" w:hAnsi="Times New Roman"/>
          <w:sz w:val="32"/>
          <w:szCs w:val="32"/>
          <w:lang w:val="ru-RU"/>
        </w:rPr>
      </w:pPr>
    </w:p>
    <w:p w14:paraId="16B79003" w14:textId="77777777" w:rsidR="00407DBC" w:rsidRDefault="00407DBC" w:rsidP="00505ECC">
      <w:pPr>
        <w:pStyle w:val="G14"/>
        <w:spacing w:before="120" w:line="276" w:lineRule="auto"/>
        <w:rPr>
          <w:rFonts w:ascii="Times New Roman" w:hAnsi="Times New Roman"/>
          <w:sz w:val="32"/>
          <w:szCs w:val="32"/>
          <w:lang w:val="ru-RU"/>
        </w:rPr>
      </w:pPr>
    </w:p>
    <w:p w14:paraId="2FE8F43C" w14:textId="77777777" w:rsidR="00407DBC" w:rsidRDefault="00407DBC" w:rsidP="00505ECC">
      <w:pPr>
        <w:pStyle w:val="G14"/>
        <w:spacing w:before="120" w:line="276" w:lineRule="auto"/>
        <w:rPr>
          <w:rFonts w:ascii="Times New Roman" w:hAnsi="Times New Roman"/>
          <w:sz w:val="32"/>
          <w:szCs w:val="32"/>
          <w:lang w:val="ru-RU"/>
        </w:rPr>
      </w:pPr>
    </w:p>
    <w:p w14:paraId="75A07744" w14:textId="1B1C8362" w:rsidR="00505ECC" w:rsidRPr="00422830" w:rsidRDefault="00505ECC" w:rsidP="00505ECC">
      <w:pPr>
        <w:pStyle w:val="G14"/>
        <w:spacing w:before="120" w:line="276" w:lineRule="auto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РУКОВОДСТВО ПО ИНСТАЛЛЯЦИИ</w:t>
      </w:r>
    </w:p>
    <w:p w14:paraId="280C63BD" w14:textId="77777777" w:rsidR="00505ECC" w:rsidRDefault="00505ECC" w:rsidP="00505ECC">
      <w:pPr>
        <w:tabs>
          <w:tab w:val="clear" w:pos="1673"/>
        </w:tabs>
        <w:ind w:left="142" w:firstLine="0"/>
        <w:jc w:val="center"/>
        <w:rPr>
          <w:rFonts w:eastAsia="Times New Roman"/>
          <w:b/>
          <w:caps/>
          <w:spacing w:val="5"/>
          <w:kern w:val="28"/>
          <w:szCs w:val="24"/>
          <w:lang w:eastAsia="x-none"/>
        </w:rPr>
      </w:pPr>
    </w:p>
    <w:p w14:paraId="7E5B2332" w14:textId="77777777" w:rsidR="00505ECC" w:rsidRDefault="00505ECC" w:rsidP="00505ECC">
      <w:pPr>
        <w:tabs>
          <w:tab w:val="clear" w:pos="1673"/>
        </w:tabs>
        <w:ind w:left="851" w:firstLine="0"/>
        <w:rPr>
          <w:szCs w:val="24"/>
        </w:rPr>
      </w:pPr>
    </w:p>
    <w:p w14:paraId="17FF44F7" w14:textId="05CD0872" w:rsidR="00505ECC" w:rsidRDefault="00B228D2" w:rsidP="00353658">
      <w:pPr>
        <w:tabs>
          <w:tab w:val="clear" w:pos="1673"/>
        </w:tabs>
        <w:ind w:left="142" w:firstLine="0"/>
        <w:jc w:val="center"/>
        <w:rPr>
          <w:rFonts w:eastAsia="Times New Roman"/>
          <w:b/>
          <w:caps/>
          <w:spacing w:val="5"/>
          <w:kern w:val="28"/>
          <w:szCs w:val="24"/>
          <w:lang w:eastAsia="x-none"/>
        </w:rPr>
      </w:pPr>
      <w:r w:rsidRPr="00B228D2">
        <w:rPr>
          <w:rFonts w:eastAsia="Times New Roman"/>
          <w:b/>
          <w:caps/>
          <w:spacing w:val="5"/>
          <w:kern w:val="28"/>
          <w:szCs w:val="24"/>
          <w:lang w:eastAsia="x-none"/>
        </w:rPr>
        <w:t>Платформа сбора, обработки и визуализации производственных данных</w:t>
      </w:r>
    </w:p>
    <w:p w14:paraId="37056C08" w14:textId="77777777" w:rsidR="00505ECC" w:rsidRDefault="00505ECC" w:rsidP="00353658">
      <w:pPr>
        <w:tabs>
          <w:tab w:val="clear" w:pos="1673"/>
        </w:tabs>
        <w:ind w:left="142" w:firstLine="0"/>
        <w:jc w:val="center"/>
        <w:rPr>
          <w:rFonts w:eastAsia="Times New Roman"/>
          <w:b/>
          <w:caps/>
          <w:spacing w:val="5"/>
          <w:kern w:val="28"/>
          <w:szCs w:val="24"/>
          <w:lang w:eastAsia="x-none"/>
        </w:rPr>
      </w:pPr>
    </w:p>
    <w:p w14:paraId="0816FBCE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01413A5A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3F60B36F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0B8679F0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5244740C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49DB1349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6139EE4D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1CDB3665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3B992AD5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61BD2028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660E4080" w14:textId="79A50B57" w:rsidR="00505ECC" w:rsidRDefault="00505ECC" w:rsidP="00353658">
      <w:pPr>
        <w:pStyle w:val="a8"/>
        <w:tabs>
          <w:tab w:val="clear" w:pos="1673"/>
        </w:tabs>
        <w:ind w:left="142"/>
        <w:rPr>
          <w:szCs w:val="24"/>
        </w:rPr>
      </w:pPr>
      <w:r>
        <w:rPr>
          <w:szCs w:val="24"/>
        </w:rPr>
        <w:t>На</w:t>
      </w:r>
      <w:r w:rsidRPr="008F573D">
        <w:rPr>
          <w:szCs w:val="24"/>
          <w:u w:val="single"/>
        </w:rPr>
        <w:t xml:space="preserve"> </w:t>
      </w:r>
      <w:r w:rsidR="007E152A">
        <w:rPr>
          <w:szCs w:val="24"/>
          <w:u w:val="single"/>
        </w:rPr>
        <w:t>39</w:t>
      </w:r>
      <w:r w:rsidRPr="008F573D">
        <w:rPr>
          <w:szCs w:val="24"/>
          <w:u w:val="single"/>
        </w:rPr>
        <w:t xml:space="preserve"> </w:t>
      </w:r>
      <w:r w:rsidRPr="00962E81">
        <w:rPr>
          <w:szCs w:val="24"/>
        </w:rPr>
        <w:t>листах</w:t>
      </w:r>
    </w:p>
    <w:p w14:paraId="4BCD6749" w14:textId="77777777" w:rsidR="00505ECC" w:rsidRDefault="00505ECC" w:rsidP="00353658">
      <w:pPr>
        <w:pStyle w:val="a7"/>
        <w:tabs>
          <w:tab w:val="clear" w:pos="1673"/>
          <w:tab w:val="left" w:pos="5872"/>
        </w:tabs>
        <w:ind w:left="142"/>
        <w:jc w:val="center"/>
        <w:rPr>
          <w:szCs w:val="24"/>
        </w:rPr>
      </w:pPr>
    </w:p>
    <w:p w14:paraId="52ED3D03" w14:textId="77777777" w:rsidR="00505ECC" w:rsidRDefault="00505ECC" w:rsidP="00353658">
      <w:pPr>
        <w:tabs>
          <w:tab w:val="clear" w:pos="1673"/>
          <w:tab w:val="left" w:pos="3690"/>
        </w:tabs>
        <w:spacing w:line="276" w:lineRule="auto"/>
        <w:ind w:left="142" w:firstLine="0"/>
        <w:jc w:val="center"/>
        <w:rPr>
          <w:rFonts w:eastAsia="Times New Roman"/>
          <w:szCs w:val="24"/>
        </w:rPr>
      </w:pPr>
    </w:p>
    <w:p w14:paraId="724A7268" w14:textId="77777777" w:rsidR="00505ECC" w:rsidRDefault="00505ECC" w:rsidP="00353658">
      <w:pPr>
        <w:tabs>
          <w:tab w:val="clear" w:pos="1673"/>
          <w:tab w:val="left" w:pos="3690"/>
        </w:tabs>
        <w:spacing w:line="276" w:lineRule="auto"/>
        <w:ind w:left="142" w:firstLine="0"/>
        <w:jc w:val="center"/>
        <w:rPr>
          <w:rFonts w:eastAsia="Times New Roman"/>
          <w:szCs w:val="24"/>
        </w:rPr>
      </w:pPr>
    </w:p>
    <w:p w14:paraId="2D13E336" w14:textId="77777777" w:rsidR="00505ECC" w:rsidRDefault="00505ECC" w:rsidP="00353658">
      <w:pPr>
        <w:tabs>
          <w:tab w:val="clear" w:pos="1673"/>
          <w:tab w:val="left" w:pos="3690"/>
        </w:tabs>
        <w:spacing w:line="276" w:lineRule="auto"/>
        <w:ind w:left="142" w:firstLine="0"/>
        <w:jc w:val="center"/>
        <w:rPr>
          <w:rFonts w:eastAsia="Times New Roman"/>
          <w:szCs w:val="24"/>
        </w:rPr>
      </w:pPr>
    </w:p>
    <w:p w14:paraId="6F0069F4" w14:textId="77777777" w:rsidR="00505ECC" w:rsidRDefault="00505ECC" w:rsidP="00353658">
      <w:pPr>
        <w:tabs>
          <w:tab w:val="clear" w:pos="1673"/>
          <w:tab w:val="left" w:pos="3690"/>
        </w:tabs>
        <w:spacing w:line="276" w:lineRule="auto"/>
        <w:ind w:left="142" w:firstLine="0"/>
        <w:jc w:val="center"/>
        <w:rPr>
          <w:rFonts w:eastAsia="Times New Roman"/>
          <w:szCs w:val="24"/>
        </w:rPr>
      </w:pPr>
    </w:p>
    <w:p w14:paraId="7DED9F96" w14:textId="77777777" w:rsidR="00505ECC" w:rsidRDefault="00505ECC" w:rsidP="00353658">
      <w:pPr>
        <w:tabs>
          <w:tab w:val="clear" w:pos="1673"/>
          <w:tab w:val="left" w:pos="3690"/>
        </w:tabs>
        <w:spacing w:line="276" w:lineRule="auto"/>
        <w:ind w:left="142" w:firstLine="0"/>
        <w:jc w:val="center"/>
        <w:rPr>
          <w:rFonts w:eastAsia="Times New Roman"/>
          <w:szCs w:val="24"/>
        </w:rPr>
      </w:pPr>
    </w:p>
    <w:p w14:paraId="201037B4" w14:textId="77777777" w:rsidR="00505ECC" w:rsidRPr="00FC5F0B" w:rsidRDefault="00505ECC" w:rsidP="00353658">
      <w:pPr>
        <w:tabs>
          <w:tab w:val="clear" w:pos="1673"/>
          <w:tab w:val="left" w:pos="3690"/>
        </w:tabs>
        <w:spacing w:line="276" w:lineRule="auto"/>
        <w:ind w:left="142" w:firstLine="0"/>
        <w:jc w:val="center"/>
        <w:rPr>
          <w:rFonts w:eastAsia="Times New Roman"/>
          <w:szCs w:val="24"/>
        </w:rPr>
      </w:pPr>
    </w:p>
    <w:p w14:paraId="5C1EE6F4" w14:textId="77777777" w:rsidR="00E24CDA" w:rsidRDefault="00E24CDA" w:rsidP="00353658">
      <w:pPr>
        <w:pStyle w:val="af3"/>
        <w:ind w:firstLine="0"/>
        <w:jc w:val="center"/>
      </w:pPr>
    </w:p>
    <w:p w14:paraId="134C10EA" w14:textId="77777777" w:rsidR="00E24CDA" w:rsidRDefault="00E24CDA" w:rsidP="00353658">
      <w:pPr>
        <w:pStyle w:val="af3"/>
        <w:ind w:firstLine="0"/>
        <w:jc w:val="center"/>
      </w:pPr>
    </w:p>
    <w:p w14:paraId="14DB6BB1" w14:textId="16387FCC" w:rsidR="00005299" w:rsidRPr="00005299" w:rsidRDefault="00505ECC" w:rsidP="00353658">
      <w:pPr>
        <w:pStyle w:val="af3"/>
        <w:ind w:firstLine="0"/>
        <w:jc w:val="center"/>
        <w:rPr>
          <w:bCs w:val="0"/>
          <w:szCs w:val="22"/>
        </w:rPr>
      </w:pPr>
      <w:r w:rsidRPr="008510A7">
        <w:t>20</w:t>
      </w:r>
      <w:r w:rsidR="00407DBC">
        <w:t>2</w:t>
      </w:r>
      <w:r w:rsidR="00B228D2">
        <w:t>3</w:t>
      </w:r>
      <w:r w:rsidR="00005299">
        <w:rPr>
          <w:bCs w:val="0"/>
          <w:szCs w:val="22"/>
        </w:rPr>
        <w:br w:type="page"/>
      </w:r>
    </w:p>
    <w:p w14:paraId="721D3E32" w14:textId="386F2B44" w:rsidR="0056341C" w:rsidRDefault="0056341C" w:rsidP="0056341C">
      <w:pPr>
        <w:pStyle w:val="affffffc"/>
        <w:rPr>
          <w:sz w:val="24"/>
        </w:rPr>
      </w:pPr>
      <w:r w:rsidRPr="00C358D0">
        <w:rPr>
          <w:sz w:val="24"/>
        </w:rPr>
        <w:lastRenderedPageBreak/>
        <w:t>КОНТРОЛЬ ИЗМЕНЕНИЙ В ДОКУМЕНТЕ</w:t>
      </w:r>
    </w:p>
    <w:p w14:paraId="1BDBA3ED" w14:textId="77777777" w:rsidR="00407DBC" w:rsidRPr="00C358D0" w:rsidRDefault="00407DBC" w:rsidP="0056341C">
      <w:pPr>
        <w:pStyle w:val="affffffc"/>
        <w:rPr>
          <w:sz w:val="24"/>
        </w:rPr>
      </w:pPr>
    </w:p>
    <w:tbl>
      <w:tblPr>
        <w:tblW w:w="499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20" w:firstRow="1" w:lastRow="0" w:firstColumn="0" w:lastColumn="0" w:noHBand="0" w:noVBand="0"/>
      </w:tblPr>
      <w:tblGrid>
        <w:gridCol w:w="1238"/>
        <w:gridCol w:w="6979"/>
        <w:gridCol w:w="1544"/>
      </w:tblGrid>
      <w:tr w:rsidR="00407DBC" w:rsidRPr="00C358D0" w14:paraId="1C7EECF6" w14:textId="77777777" w:rsidTr="00407DBC">
        <w:trPr>
          <w:tblHeader/>
        </w:trPr>
        <w:tc>
          <w:tcPr>
            <w:tcW w:w="634" w:type="pct"/>
            <w:shd w:val="clear" w:color="auto" w:fill="D9D9D9"/>
            <w:vAlign w:val="center"/>
          </w:tcPr>
          <w:p w14:paraId="66E7FD52" w14:textId="77777777" w:rsidR="00407DBC" w:rsidRPr="00C358D0" w:rsidRDefault="00407DBC" w:rsidP="00D70D14">
            <w:pPr>
              <w:pStyle w:val="affffffe"/>
              <w:rPr>
                <w:rFonts w:eastAsia="Calibri"/>
              </w:rPr>
            </w:pPr>
            <w:r w:rsidRPr="00C358D0">
              <w:t>№ версии</w:t>
            </w:r>
          </w:p>
        </w:tc>
        <w:tc>
          <w:tcPr>
            <w:tcW w:w="3575" w:type="pct"/>
            <w:shd w:val="clear" w:color="auto" w:fill="D9D9D9"/>
            <w:vAlign w:val="center"/>
          </w:tcPr>
          <w:p w14:paraId="6CEE280D" w14:textId="77777777" w:rsidR="00407DBC" w:rsidRPr="00C358D0" w:rsidRDefault="00407DBC" w:rsidP="00D70D14">
            <w:pPr>
              <w:pStyle w:val="affffffe"/>
              <w:rPr>
                <w:rFonts w:eastAsia="Calibri"/>
              </w:rPr>
            </w:pPr>
            <w:r w:rsidRPr="00C358D0">
              <w:t>Внесенные изменения</w:t>
            </w:r>
          </w:p>
        </w:tc>
        <w:tc>
          <w:tcPr>
            <w:tcW w:w="791" w:type="pct"/>
            <w:shd w:val="clear" w:color="auto" w:fill="D9D9D9"/>
            <w:vAlign w:val="center"/>
          </w:tcPr>
          <w:p w14:paraId="07835ED5" w14:textId="77777777" w:rsidR="00407DBC" w:rsidRPr="00C358D0" w:rsidRDefault="00407DBC" w:rsidP="00D70D14">
            <w:pPr>
              <w:pStyle w:val="affffffe"/>
              <w:rPr>
                <w:rFonts w:eastAsia="Calibri"/>
              </w:rPr>
            </w:pPr>
            <w:r w:rsidRPr="00C358D0">
              <w:t>Дата</w:t>
            </w:r>
          </w:p>
        </w:tc>
      </w:tr>
      <w:tr w:rsidR="00407DBC" w:rsidRPr="003F0BB1" w14:paraId="0234F78F" w14:textId="77777777" w:rsidTr="00407DBC">
        <w:trPr>
          <w:trHeight w:val="297"/>
        </w:trPr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54E31" w14:textId="7AC4A077" w:rsidR="00407DBC" w:rsidRPr="0083516A" w:rsidRDefault="00407DBC" w:rsidP="00536928">
            <w:pPr>
              <w:pStyle w:val="affffffb"/>
              <w:spacing w:before="0" w:after="0" w:line="360" w:lineRule="auto"/>
              <w:rPr>
                <w:rFonts w:ascii="Times New Roman" w:hAnsi="Times New Roman" w:cs="Times New Roman"/>
              </w:rPr>
            </w:pPr>
            <w:r w:rsidRPr="008351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589CF" w14:textId="6D90EB2A" w:rsidR="00407DBC" w:rsidRPr="0056341C" w:rsidRDefault="00407DBC" w:rsidP="00536928">
            <w:pPr>
              <w:pStyle w:val="affffff3"/>
              <w:tabs>
                <w:tab w:val="clear" w:pos="1673"/>
              </w:tabs>
              <w:spacing w:line="36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Версия 1.0 – исходная версия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CC81" w14:textId="5B7AF79A" w:rsidR="00407DBC" w:rsidRPr="0083516A" w:rsidRDefault="00407DBC" w:rsidP="00407DBC">
            <w:pPr>
              <w:pStyle w:val="affffffb"/>
              <w:spacing w:before="0" w:after="0" w:line="360" w:lineRule="auto"/>
              <w:rPr>
                <w:rFonts w:ascii="Times New Roman" w:hAnsi="Times New Roman" w:cs="Times New Roman"/>
                <w:noProof/>
                <w:lang w:eastAsia="en-GB"/>
              </w:rPr>
            </w:pPr>
            <w:r>
              <w:rPr>
                <w:rFonts w:ascii="Times New Roman" w:eastAsia="Times New Roman" w:hAnsi="Times New Roman"/>
              </w:rPr>
              <w:t>01</w:t>
            </w:r>
            <w:r w:rsidRPr="00473A73">
              <w:rPr>
                <w:rFonts w:ascii="Times New Roman" w:eastAsia="Times New Roman" w:hAnsi="Times New Roman"/>
              </w:rPr>
              <w:t>.</w:t>
            </w:r>
            <w:r>
              <w:rPr>
                <w:rFonts w:ascii="Times New Roman" w:eastAsia="Times New Roman" w:hAnsi="Times New Roman"/>
              </w:rPr>
              <w:t>04</w:t>
            </w:r>
            <w:r w:rsidRPr="00473A73">
              <w:rPr>
                <w:rFonts w:ascii="Times New Roman" w:eastAsia="Times New Roman" w:hAnsi="Times New Roman"/>
              </w:rPr>
              <w:t>.20</w:t>
            </w:r>
            <w:r>
              <w:rPr>
                <w:rFonts w:ascii="Times New Roman" w:eastAsia="Times New Roman" w:hAnsi="Times New Roman"/>
              </w:rPr>
              <w:t>20</w:t>
            </w:r>
          </w:p>
        </w:tc>
      </w:tr>
    </w:tbl>
    <w:p w14:paraId="05A8AF99" w14:textId="77777777" w:rsidR="0056341C" w:rsidRPr="00C358D0" w:rsidRDefault="0056341C" w:rsidP="0056341C">
      <w:pPr>
        <w:pStyle w:val="120"/>
        <w:tabs>
          <w:tab w:val="clear" w:pos="1673"/>
        </w:tabs>
        <w:ind w:left="0"/>
        <w:jc w:val="left"/>
      </w:pPr>
    </w:p>
    <w:p w14:paraId="336539FA" w14:textId="77777777" w:rsidR="0056341C" w:rsidRPr="00C358D0" w:rsidRDefault="0056341C" w:rsidP="00C45BEA">
      <w:pPr>
        <w:pStyle w:val="38"/>
        <w:rPr>
          <w:rFonts w:eastAsia="Times New Roman"/>
          <w:szCs w:val="24"/>
        </w:rPr>
      </w:pPr>
      <w:r w:rsidRPr="00C358D0">
        <w:br w:type="page"/>
      </w:r>
    </w:p>
    <w:sdt>
      <w:sdtPr>
        <w:rPr>
          <w:rFonts w:eastAsia="Calibri"/>
          <w:b w:val="0"/>
        </w:rPr>
        <w:id w:val="122619010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E22EA96" w14:textId="56D3ABB8" w:rsidR="00D33A2C" w:rsidRDefault="00D33A2C" w:rsidP="00332065">
          <w:pPr>
            <w:pStyle w:val="ab"/>
            <w:ind w:left="0"/>
          </w:pPr>
          <w:r>
            <w:t>Оглавление</w:t>
          </w:r>
        </w:p>
        <w:bookmarkStart w:id="0" w:name="_GoBack"/>
        <w:bookmarkEnd w:id="0"/>
        <w:p w14:paraId="70FFB547" w14:textId="77777777" w:rsidR="001C037A" w:rsidRDefault="00D33A2C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6471876" w:history="1">
            <w:r w:rsidR="001C037A" w:rsidRPr="00F34AA2">
              <w:rPr>
                <w:rStyle w:val="aa"/>
                <w:noProof/>
              </w:rPr>
              <w:t>Обозначения и сокращения</w:t>
            </w:r>
            <w:r w:rsidR="001C037A">
              <w:rPr>
                <w:noProof/>
                <w:webHidden/>
              </w:rPr>
              <w:tab/>
            </w:r>
            <w:r w:rsidR="001C037A">
              <w:rPr>
                <w:noProof/>
                <w:webHidden/>
              </w:rPr>
              <w:fldChar w:fldCharType="begin"/>
            </w:r>
            <w:r w:rsidR="001C037A">
              <w:rPr>
                <w:noProof/>
                <w:webHidden/>
              </w:rPr>
              <w:instrText xml:space="preserve"> PAGEREF _Toc136471876 \h </w:instrText>
            </w:r>
            <w:r w:rsidR="001C037A">
              <w:rPr>
                <w:noProof/>
                <w:webHidden/>
              </w:rPr>
            </w:r>
            <w:r w:rsidR="001C037A">
              <w:rPr>
                <w:noProof/>
                <w:webHidden/>
              </w:rPr>
              <w:fldChar w:fldCharType="separate"/>
            </w:r>
            <w:r w:rsidR="001C037A">
              <w:rPr>
                <w:noProof/>
                <w:webHidden/>
              </w:rPr>
              <w:t>4</w:t>
            </w:r>
            <w:r w:rsidR="001C037A">
              <w:rPr>
                <w:noProof/>
                <w:webHidden/>
              </w:rPr>
              <w:fldChar w:fldCharType="end"/>
            </w:r>
          </w:hyperlink>
        </w:p>
        <w:p w14:paraId="1CDA56C3" w14:textId="77777777" w:rsidR="001C037A" w:rsidRDefault="001C037A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77" w:history="1">
            <w:r w:rsidRPr="00F34AA2">
              <w:rPr>
                <w:rStyle w:val="aa"/>
                <w:noProof/>
              </w:rPr>
              <w:t>1 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3F34F4" w14:textId="77777777" w:rsidR="001C037A" w:rsidRDefault="001C037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78" w:history="1">
            <w:r w:rsidRPr="00F34AA2">
              <w:rPr>
                <w:rStyle w:val="aa"/>
                <w:noProof/>
              </w:rPr>
              <w:t>1.1 Полное наименование Системы, обозначение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F64BC" w14:textId="77777777" w:rsidR="001C037A" w:rsidRDefault="001C037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79" w:history="1">
            <w:r w:rsidRPr="00F34AA2">
              <w:rPr>
                <w:rStyle w:val="aa"/>
                <w:noProof/>
              </w:rPr>
              <w:t>1.2 Назначение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84FF2" w14:textId="77777777" w:rsidR="001C037A" w:rsidRDefault="001C037A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80" w:history="1">
            <w:r w:rsidRPr="00F34AA2">
              <w:rPr>
                <w:rStyle w:val="aa"/>
                <w:noProof/>
              </w:rPr>
              <w:t>2 Требования к полигону развертывания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FD3FA" w14:textId="77777777" w:rsidR="001C037A" w:rsidRDefault="001C037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81" w:history="1">
            <w:r w:rsidRPr="00F34AA2">
              <w:rPr>
                <w:rStyle w:val="aa"/>
                <w:noProof/>
              </w:rPr>
              <w:t>2.1 Аппаратное обеспечение серверов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3E83A" w14:textId="77777777" w:rsidR="001C037A" w:rsidRDefault="001C037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82" w:history="1">
            <w:r w:rsidRPr="00F34AA2">
              <w:rPr>
                <w:rStyle w:val="aa"/>
                <w:noProof/>
              </w:rPr>
              <w:t>2.2 Обеспечение баз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B0BAB6" w14:textId="77777777" w:rsidR="001C037A" w:rsidRDefault="001C037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83" w:history="1">
            <w:r w:rsidRPr="00F34AA2">
              <w:rPr>
                <w:rStyle w:val="aa"/>
                <w:noProof/>
              </w:rPr>
              <w:t>2.3 Программное обеспечение серверов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79017" w14:textId="77777777" w:rsidR="001C037A" w:rsidRDefault="001C037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84" w:history="1">
            <w:r w:rsidRPr="00F34AA2">
              <w:rPr>
                <w:rStyle w:val="aa"/>
                <w:noProof/>
              </w:rPr>
              <w:t>2.4 Требования к рабочим станциям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F9022" w14:textId="77777777" w:rsidR="001C037A" w:rsidRDefault="001C037A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85" w:history="1">
            <w:r w:rsidRPr="00F34AA2">
              <w:rPr>
                <w:rStyle w:val="aa"/>
                <w:noProof/>
              </w:rPr>
              <w:t>3 Порядок установки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930A8" w14:textId="77777777" w:rsidR="001C037A" w:rsidRDefault="001C037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86" w:history="1">
            <w:r w:rsidRPr="00F34AA2">
              <w:rPr>
                <w:rStyle w:val="aa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Содержимое установочного диска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C81BC" w14:textId="77777777" w:rsidR="001C037A" w:rsidRDefault="001C037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87" w:history="1">
            <w:r w:rsidRPr="00F34AA2">
              <w:rPr>
                <w:rStyle w:val="aa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Установка Веб-приложения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9E7EE" w14:textId="77777777" w:rsidR="001C037A" w:rsidRDefault="001C037A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88" w:history="1">
            <w:r w:rsidRPr="00F34AA2">
              <w:rPr>
                <w:rStyle w:val="aa"/>
                <w:noProof/>
              </w:rPr>
              <w:t>1.2.1.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Установка сервисов маршрутизации и конфигурации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537F1C" w14:textId="77777777" w:rsidR="001C037A" w:rsidRDefault="001C037A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89" w:history="1">
            <w:r w:rsidRPr="00F34AA2">
              <w:rPr>
                <w:rStyle w:val="aa"/>
                <w:noProof/>
              </w:rPr>
              <w:t>1.2.2.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Установка серверной части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40335B" w14:textId="77777777" w:rsidR="001C037A" w:rsidRDefault="001C037A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90" w:history="1">
            <w:r w:rsidRPr="00F34AA2">
              <w:rPr>
                <w:rStyle w:val="aa"/>
                <w:noProof/>
              </w:rPr>
              <w:t>1.2.3.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Установка интерфейсной части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F1043" w14:textId="77777777" w:rsidR="001C037A" w:rsidRDefault="001C037A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91" w:history="1">
            <w:r w:rsidRPr="00F34AA2">
              <w:rPr>
                <w:rStyle w:val="aa"/>
                <w:noProof/>
              </w:rPr>
              <w:t>1.2.4.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Установка сервисов кэширования внутренних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FAAE3" w14:textId="77777777" w:rsidR="001C037A" w:rsidRDefault="001C037A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92" w:history="1">
            <w:r w:rsidRPr="00F34AA2">
              <w:rPr>
                <w:rStyle w:val="aa"/>
                <w:noProof/>
              </w:rPr>
              <w:t>1.2.5.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Установка сервисов генерации отчетов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BAA6B" w14:textId="77777777" w:rsidR="001C037A" w:rsidRDefault="001C037A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93" w:history="1">
            <w:r w:rsidRPr="00F34AA2">
              <w:rPr>
                <w:rStyle w:val="aa"/>
                <w:noProof/>
              </w:rPr>
              <w:t>1.2.6.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Установка сервисов журналирования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F5B08C" w14:textId="77777777" w:rsidR="001C037A" w:rsidRDefault="001C037A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94" w:history="1">
            <w:r w:rsidRPr="00F34AA2">
              <w:rPr>
                <w:rStyle w:val="aa"/>
                <w:noProof/>
              </w:rPr>
              <w:t>1.2.7.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Установка сервисов синхронизации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2D76F" w14:textId="77777777" w:rsidR="001C037A" w:rsidRDefault="001C037A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95" w:history="1">
            <w:r w:rsidRPr="00F34AA2">
              <w:rPr>
                <w:rStyle w:val="aa"/>
                <w:noProof/>
              </w:rPr>
              <w:t>1.2.8.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Проверка установки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F7872" w14:textId="77777777" w:rsidR="001C037A" w:rsidRDefault="001C037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96" w:history="1">
            <w:r w:rsidRPr="00F34AA2">
              <w:rPr>
                <w:rStyle w:val="aa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Установка Мобильного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C6CF5" w14:textId="77777777" w:rsidR="001C037A" w:rsidRDefault="001C037A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97" w:history="1">
            <w:r w:rsidRPr="00F34AA2">
              <w:rPr>
                <w:rStyle w:val="aa"/>
                <w:noProof/>
              </w:rPr>
              <w:t>1.3.1.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Порядок установки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CA7AE" w14:textId="77777777" w:rsidR="001C037A" w:rsidRDefault="001C037A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98" w:history="1">
            <w:r w:rsidRPr="00F34AA2">
              <w:rPr>
                <w:rStyle w:val="aa"/>
                <w:noProof/>
              </w:rPr>
              <w:t>1.3.2.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Проверка установки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98C49" w14:textId="77777777" w:rsidR="001C037A" w:rsidRDefault="001C037A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899" w:history="1">
            <w:r w:rsidRPr="00F34AA2">
              <w:rPr>
                <w:rStyle w:val="aa"/>
                <w:noProof/>
              </w:rPr>
              <w:t>1.3.3.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34AA2">
              <w:rPr>
                <w:rStyle w:val="aa"/>
                <w:noProof/>
              </w:rPr>
              <w:t>Дополнительные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7B0B2" w14:textId="77777777" w:rsidR="001C037A" w:rsidRDefault="001C037A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900" w:history="1">
            <w:r w:rsidRPr="00F34AA2">
              <w:rPr>
                <w:rStyle w:val="aa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29752" w14:textId="77777777" w:rsidR="001C037A" w:rsidRDefault="001C037A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901" w:history="1">
            <w:r w:rsidRPr="00F34AA2">
              <w:rPr>
                <w:rStyle w:val="aa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40BE3" w14:textId="77777777" w:rsidR="001C037A" w:rsidRDefault="001C037A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902" w:history="1">
            <w:r w:rsidRPr="00F34AA2">
              <w:rPr>
                <w:rStyle w:val="aa"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90145" w14:textId="77777777" w:rsidR="001C037A" w:rsidRDefault="001C037A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6471903" w:history="1">
            <w:r w:rsidRPr="00F34AA2">
              <w:rPr>
                <w:rStyle w:val="aa"/>
                <w:noProof/>
              </w:rPr>
              <w:t>Приложение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_Toc136471903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E465E" w14:textId="382DF9C4" w:rsidR="00D33A2C" w:rsidRDefault="00D33A2C">
          <w:r>
            <w:rPr>
              <w:b/>
              <w:bCs/>
            </w:rPr>
            <w:fldChar w:fldCharType="end"/>
          </w:r>
        </w:p>
      </w:sdtContent>
    </w:sdt>
    <w:p w14:paraId="5C6BE6AD" w14:textId="69484E0B" w:rsidR="00680074" w:rsidRPr="00444337" w:rsidRDefault="001F4767" w:rsidP="001F4767">
      <w:pPr>
        <w:pStyle w:val="15"/>
        <w:spacing w:line="276" w:lineRule="auto"/>
        <w:jc w:val="center"/>
        <w:rPr>
          <w:b w:val="0"/>
          <w:szCs w:val="24"/>
        </w:rPr>
      </w:pPr>
      <w:bookmarkStart w:id="1" w:name="_Toc38243510"/>
      <w:bookmarkStart w:id="2" w:name="_Toc136471876"/>
      <w:r w:rsidRPr="00444337">
        <w:rPr>
          <w:caps w:val="0"/>
          <w:szCs w:val="24"/>
        </w:rPr>
        <w:lastRenderedPageBreak/>
        <w:t>Обозначения и сокращения</w:t>
      </w:r>
      <w:bookmarkEnd w:id="1"/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737"/>
        <w:gridCol w:w="7032"/>
      </w:tblGrid>
      <w:tr w:rsidR="00680074" w:rsidRPr="00647916" w14:paraId="5B57D80C" w14:textId="77777777" w:rsidTr="00A354F2">
        <w:trPr>
          <w:trHeight w:val="503"/>
          <w:tblHeader/>
        </w:trPr>
        <w:tc>
          <w:tcPr>
            <w:tcW w:w="1401" w:type="pct"/>
            <w:shd w:val="clear" w:color="auto" w:fill="BFBFBF" w:themeFill="background1" w:themeFillShade="BF"/>
            <w:vAlign w:val="center"/>
          </w:tcPr>
          <w:p w14:paraId="327D74E8" w14:textId="77777777" w:rsidR="00680074" w:rsidRPr="00F46847" w:rsidRDefault="00680074" w:rsidP="001F4767">
            <w:pPr>
              <w:pStyle w:val="affffff1"/>
            </w:pPr>
            <w:r w:rsidRPr="00095A85">
              <w:t>Обозначение</w:t>
            </w:r>
            <w:r>
              <w:rPr>
                <w:lang w:val="en-US"/>
              </w:rPr>
              <w:t>/</w:t>
            </w:r>
            <w:r>
              <w:t xml:space="preserve"> сокращение</w:t>
            </w:r>
          </w:p>
        </w:tc>
        <w:tc>
          <w:tcPr>
            <w:tcW w:w="3599" w:type="pct"/>
            <w:shd w:val="clear" w:color="auto" w:fill="BFBFBF" w:themeFill="background1" w:themeFillShade="BF"/>
            <w:vAlign w:val="center"/>
          </w:tcPr>
          <w:p w14:paraId="11FABE01" w14:textId="5AA36B64" w:rsidR="00680074" w:rsidRPr="00095A85" w:rsidRDefault="006855BF" w:rsidP="001F4767">
            <w:pPr>
              <w:pStyle w:val="affffff1"/>
            </w:pPr>
            <w:r>
              <w:t>Полное наименование</w:t>
            </w:r>
          </w:p>
        </w:tc>
      </w:tr>
      <w:tr w:rsidR="007B2E41" w:rsidRPr="00647916" w14:paraId="1B8B8FB8" w14:textId="77777777" w:rsidTr="001F4767">
        <w:trPr>
          <w:trHeight w:val="624"/>
        </w:trPr>
        <w:tc>
          <w:tcPr>
            <w:tcW w:w="1401" w:type="pct"/>
            <w:shd w:val="clear" w:color="auto" w:fill="auto"/>
            <w:vAlign w:val="center"/>
          </w:tcPr>
          <w:p w14:paraId="6B2A0FD9" w14:textId="2F2F9F98" w:rsidR="007B2E41" w:rsidRPr="00407DBC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3F0BB1">
              <w:rPr>
                <w:szCs w:val="24"/>
              </w:rPr>
              <w:t>Заказчик</w:t>
            </w:r>
            <w:r w:rsidR="00407DBC">
              <w:rPr>
                <w:szCs w:val="24"/>
                <w:lang w:val="en-US"/>
              </w:rPr>
              <w:t>/</w:t>
            </w:r>
            <w:r w:rsidR="00407DBC">
              <w:rPr>
                <w:szCs w:val="24"/>
              </w:rPr>
              <w:t>Компания</w:t>
            </w:r>
          </w:p>
        </w:tc>
        <w:tc>
          <w:tcPr>
            <w:tcW w:w="3599" w:type="pct"/>
            <w:shd w:val="clear" w:color="auto" w:fill="auto"/>
            <w:vAlign w:val="center"/>
          </w:tcPr>
          <w:p w14:paraId="47AEE4C7" w14:textId="09FA65F9" w:rsidR="007B2E41" w:rsidRPr="00680074" w:rsidRDefault="00407DBC" w:rsidP="0018676A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Cs w:val="24"/>
              </w:rPr>
              <w:t xml:space="preserve">Компания пользователь программного обеспечения </w:t>
            </w:r>
            <w:r w:rsidR="00B228D2" w:rsidRPr="00B228D2">
              <w:rPr>
                <w:color w:val="000000"/>
                <w:szCs w:val="24"/>
              </w:rPr>
              <w:t>Платформа сбора, обработки и визуализации производственных данных</w:t>
            </w:r>
          </w:p>
        </w:tc>
      </w:tr>
      <w:tr w:rsidR="007B2E41" w:rsidRPr="00647916" w14:paraId="16D7672C" w14:textId="77777777" w:rsidTr="001F4767">
        <w:trPr>
          <w:trHeight w:val="369"/>
        </w:trPr>
        <w:tc>
          <w:tcPr>
            <w:tcW w:w="1401" w:type="pct"/>
            <w:shd w:val="clear" w:color="auto" w:fill="auto"/>
            <w:vAlign w:val="center"/>
          </w:tcPr>
          <w:p w14:paraId="2696B1CF" w14:textId="4E158E28" w:rsidR="007B2E41" w:rsidRPr="00680074" w:rsidRDefault="00B228D2" w:rsidP="0018676A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>Платформа</w:t>
            </w:r>
            <w:r w:rsidR="004C1DB7">
              <w:rPr>
                <w:szCs w:val="24"/>
              </w:rPr>
              <w:t>, Система</w:t>
            </w:r>
          </w:p>
        </w:tc>
        <w:tc>
          <w:tcPr>
            <w:tcW w:w="3599" w:type="pct"/>
            <w:shd w:val="clear" w:color="auto" w:fill="auto"/>
            <w:vAlign w:val="center"/>
          </w:tcPr>
          <w:p w14:paraId="7E301D0D" w14:textId="7B855CBA" w:rsidR="007B2E41" w:rsidRPr="004C1DB7" w:rsidRDefault="00B228D2" w:rsidP="00D365E9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left"/>
              <w:rPr>
                <w:sz w:val="24"/>
                <w:szCs w:val="24"/>
                <w:highlight w:val="yellow"/>
              </w:rPr>
            </w:pPr>
            <w:r w:rsidRPr="00B228D2">
              <w:t>Платформа сбора, обработки и визуализации производственных данных</w:t>
            </w:r>
          </w:p>
        </w:tc>
      </w:tr>
      <w:tr w:rsidR="007B2E41" w:rsidRPr="00647916" w14:paraId="2C84DAD8" w14:textId="77777777" w:rsidTr="001F4767">
        <w:trPr>
          <w:trHeight w:val="369"/>
        </w:trPr>
        <w:tc>
          <w:tcPr>
            <w:tcW w:w="1401" w:type="pct"/>
            <w:shd w:val="clear" w:color="auto" w:fill="auto"/>
            <w:vAlign w:val="center"/>
          </w:tcPr>
          <w:p w14:paraId="609DC8BE" w14:textId="608E90BB" w:rsidR="007B2E41" w:rsidRPr="00680074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3F0BB1">
              <w:rPr>
                <w:bCs/>
                <w:color w:val="000000"/>
                <w:szCs w:val="24"/>
              </w:rPr>
              <w:t>БД</w:t>
            </w:r>
          </w:p>
        </w:tc>
        <w:tc>
          <w:tcPr>
            <w:tcW w:w="3599" w:type="pct"/>
            <w:shd w:val="clear" w:color="auto" w:fill="auto"/>
            <w:vAlign w:val="center"/>
          </w:tcPr>
          <w:p w14:paraId="202AFEFC" w14:textId="0CDD93C4" w:rsidR="007B2E41" w:rsidRPr="00680074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left"/>
              <w:rPr>
                <w:sz w:val="24"/>
                <w:szCs w:val="24"/>
              </w:rPr>
            </w:pPr>
            <w:r w:rsidRPr="003F0BB1">
              <w:rPr>
                <w:color w:val="000000"/>
                <w:szCs w:val="24"/>
              </w:rPr>
              <w:t>База данных</w:t>
            </w:r>
          </w:p>
        </w:tc>
      </w:tr>
      <w:tr w:rsidR="007B2E41" w:rsidRPr="00647916" w14:paraId="3B697CA2" w14:textId="77777777" w:rsidTr="001F4767">
        <w:trPr>
          <w:trHeight w:val="369"/>
        </w:trPr>
        <w:tc>
          <w:tcPr>
            <w:tcW w:w="1401" w:type="pct"/>
            <w:shd w:val="clear" w:color="auto" w:fill="auto"/>
            <w:vAlign w:val="center"/>
          </w:tcPr>
          <w:p w14:paraId="39BD2619" w14:textId="14CBB7B0" w:rsidR="007B2E41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3F0BB1">
              <w:rPr>
                <w:bCs/>
                <w:color w:val="000000"/>
                <w:szCs w:val="24"/>
              </w:rPr>
              <w:t>Веб-приложение</w:t>
            </w:r>
          </w:p>
        </w:tc>
        <w:tc>
          <w:tcPr>
            <w:tcW w:w="3599" w:type="pct"/>
            <w:shd w:val="clear" w:color="auto" w:fill="auto"/>
            <w:vAlign w:val="center"/>
          </w:tcPr>
          <w:p w14:paraId="286B675F" w14:textId="4270099B" w:rsidR="007B2E41" w:rsidRDefault="007B2E41" w:rsidP="0018676A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left"/>
              <w:rPr>
                <w:sz w:val="24"/>
                <w:szCs w:val="24"/>
              </w:rPr>
            </w:pPr>
            <w:r w:rsidRPr="003F0BB1">
              <w:rPr>
                <w:color w:val="000000"/>
                <w:szCs w:val="24"/>
              </w:rPr>
              <w:t xml:space="preserve">Подсистема «Веб-приложение» </w:t>
            </w:r>
            <w:r w:rsidR="00B228D2" w:rsidRPr="00B228D2">
              <w:rPr>
                <w:color w:val="000000"/>
                <w:szCs w:val="24"/>
              </w:rPr>
              <w:t>Платформ</w:t>
            </w:r>
            <w:r w:rsidR="00B228D2">
              <w:rPr>
                <w:color w:val="000000"/>
                <w:szCs w:val="24"/>
              </w:rPr>
              <w:t>ы</w:t>
            </w:r>
            <w:r w:rsidR="00B228D2" w:rsidRPr="00B228D2">
              <w:rPr>
                <w:color w:val="000000"/>
                <w:szCs w:val="24"/>
              </w:rPr>
              <w:t xml:space="preserve"> сбора, обработки и визуализации производственных данных</w:t>
            </w:r>
          </w:p>
        </w:tc>
      </w:tr>
      <w:tr w:rsidR="007B2E41" w:rsidRPr="00647916" w14:paraId="7EF3FEBB" w14:textId="77777777" w:rsidTr="00D70D14">
        <w:trPr>
          <w:trHeight w:val="369"/>
        </w:trPr>
        <w:tc>
          <w:tcPr>
            <w:tcW w:w="1401" w:type="pct"/>
            <w:shd w:val="clear" w:color="auto" w:fill="auto"/>
            <w:vAlign w:val="center"/>
          </w:tcPr>
          <w:p w14:paraId="282AB851" w14:textId="71805773" w:rsidR="007B2E41" w:rsidRPr="00C358D0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center"/>
            </w:pPr>
            <w:r w:rsidRPr="00C358D0">
              <w:rPr>
                <w:sz w:val="24"/>
                <w:szCs w:val="24"/>
              </w:rPr>
              <w:t>ИС</w:t>
            </w:r>
          </w:p>
        </w:tc>
        <w:tc>
          <w:tcPr>
            <w:tcW w:w="3599" w:type="pct"/>
            <w:shd w:val="clear" w:color="auto" w:fill="auto"/>
            <w:vAlign w:val="center"/>
          </w:tcPr>
          <w:p w14:paraId="09EDB2E0" w14:textId="63A7B902" w:rsidR="007B2E41" w:rsidRPr="00C358D0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left"/>
            </w:pPr>
            <w:r w:rsidRPr="00C358D0">
              <w:rPr>
                <w:sz w:val="24"/>
                <w:szCs w:val="24"/>
              </w:rPr>
              <w:t>Информационная система</w:t>
            </w:r>
          </w:p>
        </w:tc>
      </w:tr>
      <w:tr w:rsidR="007B2E41" w:rsidRPr="00647916" w14:paraId="3C3542B7" w14:textId="77777777" w:rsidTr="00D70D14">
        <w:trPr>
          <w:trHeight w:val="369"/>
        </w:trPr>
        <w:tc>
          <w:tcPr>
            <w:tcW w:w="1401" w:type="pct"/>
            <w:shd w:val="clear" w:color="auto" w:fill="auto"/>
            <w:vAlign w:val="center"/>
          </w:tcPr>
          <w:p w14:paraId="5A83AE23" w14:textId="462E180B" w:rsidR="007B2E41" w:rsidRPr="00B221DE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center"/>
              <w:rPr>
                <w:bCs/>
                <w:color w:val="000000"/>
                <w:szCs w:val="24"/>
              </w:rPr>
            </w:pPr>
            <w:r w:rsidRPr="00B221DE">
              <w:rPr>
                <w:bCs/>
                <w:color w:val="000000"/>
                <w:szCs w:val="24"/>
              </w:rPr>
              <w:t>ПО</w:t>
            </w:r>
          </w:p>
        </w:tc>
        <w:tc>
          <w:tcPr>
            <w:tcW w:w="3599" w:type="pct"/>
            <w:shd w:val="clear" w:color="auto" w:fill="auto"/>
            <w:vAlign w:val="center"/>
          </w:tcPr>
          <w:p w14:paraId="08BC55D3" w14:textId="1EA45065" w:rsidR="007B2E41" w:rsidRPr="003F0BB1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358D0">
              <w:rPr>
                <w:color w:val="000000"/>
              </w:rPr>
              <w:t>Программное обеспечение</w:t>
            </w:r>
          </w:p>
        </w:tc>
      </w:tr>
    </w:tbl>
    <w:p w14:paraId="608D0511" w14:textId="0D862557" w:rsidR="00AF2EAB" w:rsidRPr="00680074" w:rsidRDefault="000A1E09" w:rsidP="00753795">
      <w:pPr>
        <w:pStyle w:val="15"/>
        <w:numPr>
          <w:ilvl w:val="0"/>
          <w:numId w:val="15"/>
        </w:numPr>
        <w:spacing w:before="0" w:after="240" w:line="276" w:lineRule="auto"/>
        <w:jc w:val="center"/>
      </w:pPr>
      <w:bookmarkStart w:id="3" w:name="_Ref469574938"/>
      <w:bookmarkStart w:id="4" w:name="_Toc38243511"/>
      <w:bookmarkStart w:id="5" w:name="_Toc136471877"/>
      <w:r w:rsidRPr="007B2E41">
        <w:rPr>
          <w:caps w:val="0"/>
        </w:rPr>
        <w:lastRenderedPageBreak/>
        <w:t>Об</w:t>
      </w:r>
      <w:bookmarkEnd w:id="3"/>
      <w:r w:rsidR="007B2E41" w:rsidRPr="007B2E41">
        <w:rPr>
          <w:caps w:val="0"/>
        </w:rPr>
        <w:t>щие положения</w:t>
      </w:r>
      <w:bookmarkEnd w:id="4"/>
      <w:bookmarkEnd w:id="5"/>
    </w:p>
    <w:p w14:paraId="1D084D7F" w14:textId="77777777" w:rsidR="00AF2EAB" w:rsidRPr="00680074" w:rsidRDefault="00AF2EAB" w:rsidP="00753795">
      <w:pPr>
        <w:pStyle w:val="26"/>
        <w:numPr>
          <w:ilvl w:val="1"/>
          <w:numId w:val="15"/>
        </w:numPr>
      </w:pPr>
      <w:bookmarkStart w:id="6" w:name="_Toc38243512"/>
      <w:bookmarkStart w:id="7" w:name="_Toc136471878"/>
      <w:r w:rsidRPr="00680074">
        <w:t>Полное наименование Системы, обозначение</w:t>
      </w:r>
      <w:bookmarkEnd w:id="6"/>
      <w:bookmarkEnd w:id="7"/>
    </w:p>
    <w:p w14:paraId="6291BF53" w14:textId="59E47899" w:rsidR="00AF2EAB" w:rsidRPr="00680074" w:rsidRDefault="007B2E41" w:rsidP="007B2E41">
      <w:pPr>
        <w:pStyle w:val="afffffff0"/>
      </w:pPr>
      <w:r w:rsidRPr="004C1DB7">
        <w:t xml:space="preserve">Полное наименование системы: </w:t>
      </w:r>
      <w:r w:rsidR="00B228D2" w:rsidRPr="00B228D2">
        <w:t>Платформа сбора, обработки и визуализации производственных данных</w:t>
      </w:r>
      <w:r w:rsidR="00ED5ACD" w:rsidRPr="004C1DB7">
        <w:t>.</w:t>
      </w:r>
    </w:p>
    <w:p w14:paraId="0C65CA38" w14:textId="06123118" w:rsidR="00AF2EAB" w:rsidRPr="00680074" w:rsidRDefault="00AF2EAB" w:rsidP="00C577C1">
      <w:pPr>
        <w:tabs>
          <w:tab w:val="clear" w:pos="1673"/>
        </w:tabs>
        <w:spacing w:before="120" w:after="120" w:line="276" w:lineRule="auto"/>
        <w:ind w:left="0" w:firstLine="709"/>
        <w:rPr>
          <w:szCs w:val="24"/>
        </w:rPr>
      </w:pPr>
      <w:r w:rsidRPr="00680074">
        <w:rPr>
          <w:szCs w:val="24"/>
        </w:rPr>
        <w:t xml:space="preserve">Краткое наименование (обозначение) системы: Система, </w:t>
      </w:r>
      <w:r w:rsidR="005A077F" w:rsidRPr="005A077F">
        <w:rPr>
          <w:szCs w:val="24"/>
        </w:rPr>
        <w:t xml:space="preserve">Платформа </w:t>
      </w:r>
      <w:r w:rsidR="005A077F">
        <w:rPr>
          <w:szCs w:val="24"/>
        </w:rPr>
        <w:t>«</w:t>
      </w:r>
      <w:proofErr w:type="spellStart"/>
      <w:r w:rsidR="005A077F" w:rsidRPr="005A077F">
        <w:rPr>
          <w:szCs w:val="24"/>
        </w:rPr>
        <w:t>СОиВПД</w:t>
      </w:r>
      <w:proofErr w:type="spellEnd"/>
      <w:r w:rsidR="005A077F" w:rsidRPr="005A077F">
        <w:rPr>
          <w:szCs w:val="24"/>
        </w:rPr>
        <w:t>»</w:t>
      </w:r>
      <w:r w:rsidR="005A077F">
        <w:rPr>
          <w:szCs w:val="24"/>
        </w:rPr>
        <w:t>.</w:t>
      </w:r>
    </w:p>
    <w:p w14:paraId="07C6F553" w14:textId="4F33925F" w:rsidR="00343F3F" w:rsidRPr="00602CDB" w:rsidRDefault="007B2E41" w:rsidP="00753795">
      <w:pPr>
        <w:pStyle w:val="26"/>
        <w:numPr>
          <w:ilvl w:val="1"/>
          <w:numId w:val="15"/>
        </w:numPr>
      </w:pPr>
      <w:bookmarkStart w:id="8" w:name="_Toc520488265"/>
      <w:bookmarkStart w:id="9" w:name="_Toc38243514"/>
      <w:bookmarkStart w:id="10" w:name="_Toc136471879"/>
      <w:r w:rsidRPr="003F0BB1">
        <w:t>Назначение документа</w:t>
      </w:r>
      <w:bookmarkEnd w:id="8"/>
      <w:bookmarkEnd w:id="9"/>
      <w:bookmarkEnd w:id="10"/>
    </w:p>
    <w:p w14:paraId="38939491" w14:textId="75952140" w:rsidR="007B2E41" w:rsidRDefault="007B2E41" w:rsidP="00A45AFE">
      <w:pPr>
        <w:tabs>
          <w:tab w:val="clear" w:pos="1673"/>
        </w:tabs>
        <w:spacing w:before="120" w:after="120" w:line="276" w:lineRule="auto"/>
        <w:ind w:left="0" w:firstLine="709"/>
      </w:pPr>
      <w:r w:rsidRPr="007B2E41">
        <w:rPr>
          <w:szCs w:val="24"/>
        </w:rPr>
        <w:t>Настоящий документ входит в комплект эксплуатационной документации по</w:t>
      </w:r>
      <w:r w:rsidR="00B228D2">
        <w:rPr>
          <w:szCs w:val="24"/>
        </w:rPr>
        <w:t xml:space="preserve"> </w:t>
      </w:r>
      <w:r w:rsidR="00B228D2" w:rsidRPr="00B228D2">
        <w:rPr>
          <w:szCs w:val="24"/>
        </w:rPr>
        <w:t>Платформ</w:t>
      </w:r>
      <w:r w:rsidR="00B228D2">
        <w:rPr>
          <w:szCs w:val="24"/>
        </w:rPr>
        <w:t>е</w:t>
      </w:r>
      <w:r w:rsidR="00B228D2" w:rsidRPr="00B228D2">
        <w:rPr>
          <w:szCs w:val="24"/>
        </w:rPr>
        <w:t xml:space="preserve"> сбора, обработки и визуализации производственных данных</w:t>
      </w:r>
      <w:r w:rsidRPr="007B2E41">
        <w:rPr>
          <w:szCs w:val="24"/>
        </w:rPr>
        <w:t xml:space="preserve"> и предназначен для </w:t>
      </w:r>
      <w:r w:rsidR="00A45AFE">
        <w:rPr>
          <w:szCs w:val="24"/>
        </w:rPr>
        <w:t>развертывания Системы</w:t>
      </w:r>
      <w:r w:rsidRPr="007B2E41">
        <w:t>.</w:t>
      </w:r>
    </w:p>
    <w:p w14:paraId="54FA902A" w14:textId="369ED20D" w:rsidR="00AF2EAB" w:rsidRPr="009534B4" w:rsidRDefault="00A45AFE" w:rsidP="00753795">
      <w:pPr>
        <w:pStyle w:val="15"/>
        <w:numPr>
          <w:ilvl w:val="0"/>
          <w:numId w:val="15"/>
        </w:numPr>
        <w:spacing w:before="0" w:after="240" w:line="276" w:lineRule="auto"/>
        <w:jc w:val="center"/>
        <w:rPr>
          <w:caps w:val="0"/>
        </w:rPr>
      </w:pPr>
      <w:bookmarkStart w:id="11" w:name="_Toc500804746"/>
      <w:bookmarkStart w:id="12" w:name="_Toc513399112"/>
      <w:bookmarkStart w:id="13" w:name="_Toc38243515"/>
      <w:bookmarkStart w:id="14" w:name="_Toc136471880"/>
      <w:r w:rsidRPr="00ED5ACD">
        <w:rPr>
          <w:caps w:val="0"/>
        </w:rPr>
        <w:lastRenderedPageBreak/>
        <w:t>Требования к полигону развертывания</w:t>
      </w:r>
      <w:bookmarkEnd w:id="11"/>
      <w:bookmarkEnd w:id="12"/>
      <w:bookmarkEnd w:id="13"/>
      <w:bookmarkEnd w:id="14"/>
    </w:p>
    <w:p w14:paraId="2B7988A8" w14:textId="4C5869FB" w:rsidR="00AF2EAB" w:rsidRPr="009D68C6" w:rsidRDefault="00A45AFE" w:rsidP="00753795">
      <w:pPr>
        <w:pStyle w:val="26"/>
        <w:numPr>
          <w:ilvl w:val="1"/>
          <w:numId w:val="15"/>
        </w:numPr>
      </w:pPr>
      <w:bookmarkStart w:id="15" w:name="_Toc470282432"/>
      <w:bookmarkStart w:id="16" w:name="_Ref474762835"/>
      <w:bookmarkStart w:id="17" w:name="_Toc500804747"/>
      <w:bookmarkStart w:id="18" w:name="_Toc513399113"/>
      <w:bookmarkStart w:id="19" w:name="_Toc38243516"/>
      <w:bookmarkStart w:id="20" w:name="_Toc136471881"/>
      <w:r w:rsidRPr="00ED5ACD">
        <w:t>Аппаратное обеспечение серверов</w:t>
      </w:r>
      <w:bookmarkEnd w:id="15"/>
      <w:bookmarkEnd w:id="16"/>
      <w:bookmarkEnd w:id="17"/>
      <w:bookmarkEnd w:id="18"/>
      <w:bookmarkEnd w:id="19"/>
      <w:bookmarkEnd w:id="20"/>
    </w:p>
    <w:p w14:paraId="699E469F" w14:textId="1DC7A8FB" w:rsidR="0062188F" w:rsidRDefault="0062188F" w:rsidP="0062188F">
      <w:pPr>
        <w:tabs>
          <w:tab w:val="clear" w:pos="1673"/>
        </w:tabs>
        <w:spacing w:before="120" w:after="120" w:line="276" w:lineRule="auto"/>
        <w:ind w:left="0" w:firstLine="709"/>
      </w:pPr>
      <w:r w:rsidRPr="00F46A8A">
        <w:rPr>
          <w:szCs w:val="24"/>
        </w:rPr>
        <w:t xml:space="preserve">Требования к </w:t>
      </w:r>
      <w:r>
        <w:rPr>
          <w:szCs w:val="24"/>
        </w:rPr>
        <w:t>аппаратному</w:t>
      </w:r>
      <w:r w:rsidRPr="00F46A8A">
        <w:rPr>
          <w:szCs w:val="24"/>
        </w:rPr>
        <w:t xml:space="preserve"> обеспечению </w:t>
      </w:r>
      <w:r>
        <w:rPr>
          <w:szCs w:val="24"/>
        </w:rPr>
        <w:t>серверов</w:t>
      </w:r>
      <w:r w:rsidRPr="00F46A8A">
        <w:rPr>
          <w:szCs w:val="24"/>
        </w:rPr>
        <w:t xml:space="preserve"> приведены в</w:t>
      </w:r>
      <w:r w:rsidRPr="00C51796">
        <w:rPr>
          <w:szCs w:val="24"/>
        </w:rPr>
        <w:t xml:space="preserve"> </w:t>
      </w:r>
      <w:r>
        <w:rPr>
          <w:szCs w:val="24"/>
        </w:rPr>
        <w:t>Таблице</w:t>
      </w:r>
      <w:r w:rsidR="00EF2087">
        <w:t>.</w:t>
      </w:r>
    </w:p>
    <w:tbl>
      <w:tblPr>
        <w:tblW w:w="9639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439"/>
        <w:gridCol w:w="3105"/>
        <w:gridCol w:w="1781"/>
        <w:gridCol w:w="1338"/>
        <w:gridCol w:w="1559"/>
        <w:gridCol w:w="1417"/>
      </w:tblGrid>
      <w:tr w:rsidR="00D365E9" w:rsidRPr="00D365E9" w14:paraId="25FC08FB" w14:textId="77777777" w:rsidTr="00D365E9">
        <w:trPr>
          <w:trHeight w:val="421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D0ACAB1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b/>
                <w:sz w:val="22"/>
                <w:lang w:eastAsia="ru-RU"/>
              </w:rPr>
            </w:pPr>
            <w:r w:rsidRPr="00D365E9">
              <w:rPr>
                <w:rFonts w:eastAsia="Times New Roman"/>
                <w:b/>
                <w:sz w:val="22"/>
                <w:lang w:eastAsia="ru-RU"/>
              </w:rPr>
              <w:t>№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20EC283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D365E9">
              <w:rPr>
                <w:rFonts w:eastAsia="Times New Roman"/>
                <w:b/>
                <w:sz w:val="22"/>
                <w:lang w:eastAsia="ru-RU"/>
              </w:rPr>
              <w:t>Роль сервера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B49101A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D365E9">
              <w:rPr>
                <w:rFonts w:eastAsia="Times New Roman"/>
                <w:b/>
                <w:sz w:val="22"/>
                <w:lang w:eastAsia="ru-RU"/>
              </w:rPr>
              <w:t>Имя сервера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CFBA097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D365E9">
              <w:rPr>
                <w:rFonts w:eastAsia="Times New Roman"/>
                <w:b/>
                <w:sz w:val="22"/>
                <w:lang w:eastAsia="ru-RU"/>
              </w:rPr>
              <w:t>Кол-во ядер процессора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C4CB778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D365E9">
              <w:rPr>
                <w:rFonts w:eastAsia="Times New Roman"/>
                <w:b/>
                <w:sz w:val="22"/>
                <w:lang w:eastAsia="ru-RU"/>
              </w:rPr>
              <w:t>Объем оперативной памяти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6273EBF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D365E9">
              <w:rPr>
                <w:rFonts w:eastAsia="Times New Roman"/>
                <w:b/>
                <w:sz w:val="22"/>
                <w:lang w:eastAsia="ru-RU"/>
              </w:rPr>
              <w:t>Объем физической памяти</w:t>
            </w:r>
          </w:p>
        </w:tc>
      </w:tr>
      <w:tr w:rsidR="00D365E9" w:rsidRPr="00D365E9" w14:paraId="28F5374B" w14:textId="77777777" w:rsidTr="00D365E9">
        <w:trPr>
          <w:trHeight w:val="706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0F155A8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>1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56FEB04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управления интерфейсом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197E241" w14:textId="754495B3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-web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7ACF9D5E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9D5237A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16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0BEAA67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 xml:space="preserve">80 </w:t>
            </w:r>
            <w:r w:rsidRPr="00D365E9">
              <w:rPr>
                <w:rFonts w:eastAsia="Times New Roman"/>
                <w:szCs w:val="24"/>
                <w:lang w:eastAsia="ru-RU"/>
              </w:rPr>
              <w:t>Гб</w:t>
            </w:r>
          </w:p>
        </w:tc>
      </w:tr>
      <w:tr w:rsidR="00D365E9" w:rsidRPr="00D365E9" w14:paraId="553B53D2" w14:textId="77777777" w:rsidTr="00D365E9">
        <w:trPr>
          <w:trHeight w:val="705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25702DF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>2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3F1621EB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приложения бизнес-процессов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F200658" w14:textId="40BC5890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-app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1AA02CDF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DE624C2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32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11CCD5D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100 Гб</w:t>
            </w:r>
          </w:p>
        </w:tc>
      </w:tr>
      <w:tr w:rsidR="00D365E9" w:rsidRPr="00D365E9" w14:paraId="1F88E2E3" w14:textId="77777777" w:rsidTr="00D365E9">
        <w:trPr>
          <w:trHeight w:val="705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00B7B4D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>3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338614E9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маршрутизации запросов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39DD039D" w14:textId="1996F0CD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-gw</w:t>
            </w:r>
            <w:proofErr w:type="spellEnd"/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EE0771F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3446DF57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16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1DF2E8D8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80 Гб</w:t>
            </w:r>
          </w:p>
        </w:tc>
      </w:tr>
      <w:tr w:rsidR="00D365E9" w:rsidRPr="00D365E9" w14:paraId="6E1D25CA" w14:textId="77777777" w:rsidTr="00D365E9">
        <w:trPr>
          <w:trHeight w:val="714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174D250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>4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9B53B93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сервисной инфраструктуры и журналирования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18BB618D" w14:textId="06B03B3B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-log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79A2E52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20EFE04D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16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2D7C9BA7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300 Гб</w:t>
            </w:r>
          </w:p>
        </w:tc>
      </w:tr>
      <w:tr w:rsidR="00D365E9" w:rsidRPr="00D365E9" w14:paraId="24FF1A57" w14:textId="77777777" w:rsidTr="00D365E9">
        <w:trPr>
          <w:trHeight w:val="714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F3FA1FA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>5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7735EDBA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синхронизации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AEDE6CA" w14:textId="076EBA2C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-sync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3BBB4B7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1310A886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16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11DE092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100 ГБ</w:t>
            </w:r>
          </w:p>
        </w:tc>
      </w:tr>
      <w:tr w:rsidR="00D365E9" w:rsidRPr="00D365E9" w14:paraId="738BEC29" w14:textId="77777777" w:rsidTr="00D365E9">
        <w:trPr>
          <w:trHeight w:val="714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777EE7B" w14:textId="6784DEA4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F04B348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кэширования внутренних данных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25EBFC0" w14:textId="28233973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-cin</w:t>
            </w:r>
            <w:proofErr w:type="spellEnd"/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17EF067D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7D8A5CD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16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D5D92BF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300 ГБ</w:t>
            </w:r>
          </w:p>
        </w:tc>
      </w:tr>
      <w:tr w:rsidR="00D365E9" w:rsidRPr="00D365E9" w14:paraId="149E363A" w14:textId="77777777" w:rsidTr="00D365E9">
        <w:trPr>
          <w:trHeight w:val="714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9EFD5EE" w14:textId="099CC4B5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0EF012C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генерации отчетов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C0CDC89" w14:textId="735535F6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-rep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24754EA9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3576989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>16</w:t>
            </w:r>
            <w:r w:rsidRPr="00D365E9">
              <w:rPr>
                <w:rFonts w:eastAsia="Times New Roman"/>
                <w:szCs w:val="24"/>
                <w:lang w:eastAsia="ru-RU"/>
              </w:rPr>
              <w:t xml:space="preserve">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B7872D5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100 ГБ</w:t>
            </w:r>
          </w:p>
        </w:tc>
      </w:tr>
    </w:tbl>
    <w:p w14:paraId="5E2B22A4" w14:textId="43D45989" w:rsidR="00390765" w:rsidRPr="009D68C6" w:rsidRDefault="00390765" w:rsidP="00753795">
      <w:pPr>
        <w:pStyle w:val="26"/>
        <w:numPr>
          <w:ilvl w:val="1"/>
          <w:numId w:val="15"/>
        </w:numPr>
      </w:pPr>
      <w:bookmarkStart w:id="21" w:name="_Toc38243517"/>
      <w:bookmarkStart w:id="22" w:name="_Toc500797809"/>
      <w:bookmarkStart w:id="23" w:name="_Toc500900202"/>
      <w:bookmarkStart w:id="24" w:name="_Toc136471882"/>
      <w:r w:rsidRPr="007C572A">
        <w:t>Обеспечение баз данных</w:t>
      </w:r>
      <w:bookmarkEnd w:id="21"/>
      <w:bookmarkEnd w:id="24"/>
    </w:p>
    <w:p w14:paraId="093F58B8" w14:textId="155B671E" w:rsidR="009A6871" w:rsidRDefault="009A6871" w:rsidP="0062188F">
      <w:pPr>
        <w:tabs>
          <w:tab w:val="clear" w:pos="1673"/>
        </w:tabs>
        <w:spacing w:before="120" w:after="120" w:line="276" w:lineRule="auto"/>
        <w:ind w:left="0" w:firstLine="709"/>
      </w:pPr>
      <w:bookmarkStart w:id="25" w:name="_Toc500797810"/>
      <w:bookmarkStart w:id="26" w:name="_Toc500900203"/>
      <w:bookmarkEnd w:id="22"/>
      <w:bookmarkEnd w:id="23"/>
      <w:r>
        <w:rPr>
          <w:lang w:eastAsia="ru-RU"/>
        </w:rPr>
        <w:t xml:space="preserve">В ЦОД Заказчика </w:t>
      </w:r>
      <w:r>
        <w:t xml:space="preserve">предусматривается </w:t>
      </w:r>
      <w:r>
        <w:rPr>
          <w:lang w:eastAsia="ru-RU"/>
        </w:rPr>
        <w:t>отдель</w:t>
      </w:r>
      <w:r w:rsidR="000547EB">
        <w:rPr>
          <w:lang w:eastAsia="ru-RU"/>
        </w:rPr>
        <w:t>ный сервер, на котором размещена база</w:t>
      </w:r>
      <w:r>
        <w:rPr>
          <w:lang w:eastAsia="ru-RU"/>
        </w:rPr>
        <w:t xml:space="preserve"> данных </w:t>
      </w:r>
      <w:r w:rsidR="000547EB">
        <w:rPr>
          <w:lang w:val="en-US" w:eastAsia="ru-RU"/>
        </w:rPr>
        <w:t>Postgres</w:t>
      </w:r>
      <w:r w:rsidR="000547EB" w:rsidRPr="000547EB">
        <w:rPr>
          <w:lang w:eastAsia="ru-RU"/>
        </w:rPr>
        <w:t xml:space="preserve"> </w:t>
      </w:r>
      <w:r w:rsidR="000547EB">
        <w:rPr>
          <w:lang w:val="en-US" w:eastAsia="ru-RU"/>
        </w:rPr>
        <w:t>PRO</w:t>
      </w:r>
      <w:r w:rsidR="000547EB">
        <w:rPr>
          <w:lang w:eastAsia="ru-RU"/>
        </w:rPr>
        <w:t>, требуемая</w:t>
      </w:r>
      <w:r>
        <w:rPr>
          <w:lang w:eastAsia="ru-RU"/>
        </w:rPr>
        <w:t xml:space="preserve"> для функционирования </w:t>
      </w:r>
      <w:r w:rsidR="00B228D2">
        <w:rPr>
          <w:lang w:eastAsia="ru-RU"/>
        </w:rPr>
        <w:t>Платформы</w:t>
      </w:r>
      <w:r>
        <w:t>.</w:t>
      </w:r>
    </w:p>
    <w:p w14:paraId="668FC00F" w14:textId="53EE18E2" w:rsidR="0062188F" w:rsidRPr="0062188F" w:rsidRDefault="0062188F" w:rsidP="0062188F">
      <w:pPr>
        <w:tabs>
          <w:tab w:val="clear" w:pos="1673"/>
        </w:tabs>
        <w:spacing w:before="120" w:after="120" w:line="276" w:lineRule="auto"/>
        <w:ind w:left="0" w:firstLine="709"/>
        <w:jc w:val="right"/>
        <w:rPr>
          <w:b/>
          <w:sz w:val="22"/>
        </w:rPr>
      </w:pPr>
      <w:r w:rsidRPr="0062188F">
        <w:rPr>
          <w:b/>
          <w:sz w:val="22"/>
        </w:rPr>
        <w:t>Таблица – Характеристики баз данных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63"/>
        <w:gridCol w:w="2127"/>
        <w:gridCol w:w="3940"/>
      </w:tblGrid>
      <w:tr w:rsidR="0062188F" w:rsidRPr="0062188F" w14:paraId="4AD9781E" w14:textId="77777777" w:rsidTr="0062188F">
        <w:trPr>
          <w:cantSplit/>
          <w:trHeight w:val="453"/>
          <w:tblHeader/>
          <w:jc w:val="center"/>
        </w:trPr>
        <w:tc>
          <w:tcPr>
            <w:tcW w:w="534" w:type="dxa"/>
            <w:shd w:val="clear" w:color="auto" w:fill="D9D9D9"/>
            <w:vAlign w:val="center"/>
          </w:tcPr>
          <w:p w14:paraId="1582F5C4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b/>
                <w:szCs w:val="24"/>
                <w:lang w:eastAsia="ru-RU"/>
              </w:rPr>
            </w:pPr>
            <w:r w:rsidRPr="0062188F">
              <w:rPr>
                <w:b/>
                <w:szCs w:val="24"/>
                <w:lang w:eastAsia="ru-RU"/>
              </w:rPr>
              <w:t>№</w:t>
            </w:r>
          </w:p>
        </w:tc>
        <w:tc>
          <w:tcPr>
            <w:tcW w:w="2863" w:type="dxa"/>
            <w:shd w:val="clear" w:color="auto" w:fill="D9D9D9"/>
            <w:vAlign w:val="center"/>
          </w:tcPr>
          <w:p w14:paraId="5C1B1181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2188F">
              <w:rPr>
                <w:rFonts w:eastAsia="Times New Roman"/>
                <w:b/>
                <w:szCs w:val="24"/>
                <w:lang w:eastAsia="ru-RU"/>
              </w:rPr>
              <w:t>Роль базы данных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157B6FA3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2188F">
              <w:rPr>
                <w:rFonts w:eastAsia="Times New Roman"/>
                <w:b/>
                <w:szCs w:val="24"/>
                <w:lang w:eastAsia="ru-RU"/>
              </w:rPr>
              <w:t>Имя базы данных</w:t>
            </w:r>
          </w:p>
        </w:tc>
        <w:tc>
          <w:tcPr>
            <w:tcW w:w="3940" w:type="dxa"/>
            <w:shd w:val="clear" w:color="auto" w:fill="D9D9D9"/>
            <w:vAlign w:val="center"/>
          </w:tcPr>
          <w:p w14:paraId="3B7677AA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2188F">
              <w:rPr>
                <w:rFonts w:eastAsia="Times New Roman"/>
                <w:b/>
                <w:szCs w:val="24"/>
                <w:lang w:eastAsia="ru-RU"/>
              </w:rPr>
              <w:t>Объем физической памяти</w:t>
            </w:r>
          </w:p>
        </w:tc>
      </w:tr>
      <w:tr w:rsidR="0062188F" w:rsidRPr="0062188F" w14:paraId="5AA4ECB7" w14:textId="77777777" w:rsidTr="00E24CDA">
        <w:trPr>
          <w:trHeight w:val="454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13E1FC0E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2188F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2863" w:type="dxa"/>
            <w:shd w:val="clear" w:color="auto" w:fill="auto"/>
          </w:tcPr>
          <w:p w14:paraId="5F8F60CD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2188F">
              <w:rPr>
                <w:rFonts w:eastAsia="Times New Roman"/>
                <w:szCs w:val="24"/>
                <w:lang w:eastAsia="ru-RU"/>
              </w:rPr>
              <w:t>База данных приложения</w:t>
            </w:r>
          </w:p>
        </w:tc>
        <w:tc>
          <w:tcPr>
            <w:tcW w:w="2127" w:type="dxa"/>
          </w:tcPr>
          <w:p w14:paraId="1A818FC3" w14:textId="63A57DC1" w:rsidR="0062188F" w:rsidRPr="0062188F" w:rsidRDefault="004950CC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bCs/>
                <w:szCs w:val="24"/>
                <w:lang w:val="en-US" w:eastAsia="ru-RU"/>
              </w:rPr>
              <w:t>psovpd</w:t>
            </w:r>
            <w:proofErr w:type="spellEnd"/>
          </w:p>
        </w:tc>
        <w:tc>
          <w:tcPr>
            <w:tcW w:w="3940" w:type="dxa"/>
            <w:shd w:val="clear" w:color="auto" w:fill="auto"/>
          </w:tcPr>
          <w:p w14:paraId="7774E5E8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2188F">
              <w:rPr>
                <w:rFonts w:eastAsia="Times New Roman"/>
                <w:szCs w:val="24"/>
                <w:lang w:eastAsia="ru-RU"/>
              </w:rPr>
              <w:t>1 ТБ</w:t>
            </w:r>
          </w:p>
        </w:tc>
      </w:tr>
    </w:tbl>
    <w:p w14:paraId="020A0A29" w14:textId="5D268962" w:rsidR="00487DA8" w:rsidRPr="009D68C6" w:rsidRDefault="00487DA8" w:rsidP="00753795">
      <w:pPr>
        <w:pStyle w:val="26"/>
        <w:numPr>
          <w:ilvl w:val="1"/>
          <w:numId w:val="15"/>
        </w:numPr>
      </w:pPr>
      <w:bookmarkStart w:id="27" w:name="_Toc38243518"/>
      <w:bookmarkStart w:id="28" w:name="_Toc136471883"/>
      <w:r w:rsidRPr="007C572A">
        <w:t>Программное обеспечение серверов</w:t>
      </w:r>
      <w:bookmarkEnd w:id="25"/>
      <w:bookmarkEnd w:id="26"/>
      <w:bookmarkEnd w:id="27"/>
      <w:bookmarkEnd w:id="28"/>
    </w:p>
    <w:p w14:paraId="24233C03" w14:textId="5F794E69" w:rsidR="00390765" w:rsidRDefault="0062188F" w:rsidP="00390765">
      <w:pPr>
        <w:tabs>
          <w:tab w:val="clear" w:pos="1673"/>
        </w:tabs>
        <w:spacing w:before="120" w:after="120" w:line="276" w:lineRule="auto"/>
        <w:ind w:left="0" w:firstLine="709"/>
        <w:rPr>
          <w:szCs w:val="24"/>
        </w:rPr>
      </w:pPr>
      <w:r w:rsidRPr="00C51796">
        <w:rPr>
          <w:szCs w:val="24"/>
        </w:rPr>
        <w:t>Состав программного обеспе</w:t>
      </w:r>
      <w:r>
        <w:rPr>
          <w:szCs w:val="24"/>
        </w:rPr>
        <w:t>чения серверов указан в Таблице</w:t>
      </w:r>
      <w:r w:rsidR="00EF2087">
        <w:rPr>
          <w:szCs w:val="24"/>
        </w:rPr>
        <w:t>.</w:t>
      </w:r>
    </w:p>
    <w:p w14:paraId="5F99A6CC" w14:textId="6DE144AA" w:rsidR="0062188F" w:rsidRPr="0062188F" w:rsidRDefault="0062188F" w:rsidP="0062188F">
      <w:pPr>
        <w:tabs>
          <w:tab w:val="clear" w:pos="1673"/>
        </w:tabs>
        <w:spacing w:before="0" w:after="200" w:line="276" w:lineRule="auto"/>
        <w:ind w:left="0" w:firstLine="0"/>
        <w:jc w:val="right"/>
        <w:rPr>
          <w:b/>
          <w:bCs/>
          <w:szCs w:val="18"/>
        </w:rPr>
      </w:pPr>
      <w:r>
        <w:rPr>
          <w:b/>
          <w:bCs/>
          <w:szCs w:val="18"/>
        </w:rPr>
        <w:t>Таблица</w:t>
      </w:r>
      <w:r w:rsidRPr="0062188F">
        <w:rPr>
          <w:b/>
          <w:bCs/>
          <w:szCs w:val="18"/>
        </w:rPr>
        <w:t xml:space="preserve"> – Программное обеспечение серверов</w:t>
      </w:r>
    </w:p>
    <w:tbl>
      <w:tblPr>
        <w:tblW w:w="935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704"/>
        <w:gridCol w:w="4678"/>
        <w:gridCol w:w="1701"/>
        <w:gridCol w:w="2268"/>
      </w:tblGrid>
      <w:tr w:rsidR="007936A4" w:rsidRPr="006826BB" w14:paraId="4A966386" w14:textId="77777777" w:rsidTr="007936A4">
        <w:trPr>
          <w:trHeight w:val="421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8504BB5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826BB">
              <w:rPr>
                <w:rFonts w:eastAsia="Times New Roman"/>
                <w:b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B750EB6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826BB">
              <w:rPr>
                <w:rFonts w:eastAsia="Times New Roman"/>
                <w:b/>
                <w:szCs w:val="24"/>
                <w:lang w:eastAsia="ru-RU"/>
              </w:rPr>
              <w:t>Роль сервера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4C21930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826BB">
              <w:rPr>
                <w:rFonts w:eastAsia="Times New Roman"/>
                <w:b/>
                <w:szCs w:val="24"/>
                <w:lang w:eastAsia="ru-RU"/>
              </w:rPr>
              <w:t>Имя сервера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</w:tcPr>
          <w:p w14:paraId="3552F539" w14:textId="0CE30CB5" w:rsidR="007936A4" w:rsidRPr="006826BB" w:rsidRDefault="007936A4" w:rsidP="007936A4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 w:val="22"/>
                <w:lang w:val="en-US" w:eastAsia="ru-RU"/>
              </w:rPr>
            </w:pPr>
            <w:r w:rsidRPr="006826BB">
              <w:rPr>
                <w:rFonts w:eastAsia="Times New Roman"/>
                <w:b/>
                <w:sz w:val="22"/>
                <w:lang w:eastAsia="ru-RU"/>
              </w:rPr>
              <w:t xml:space="preserve">ПО, устанавливаемое </w:t>
            </w:r>
            <w:r>
              <w:rPr>
                <w:rFonts w:eastAsia="Times New Roman"/>
                <w:b/>
                <w:sz w:val="22"/>
                <w:lang w:eastAsia="ru-RU"/>
              </w:rPr>
              <w:t>на сервер</w:t>
            </w:r>
          </w:p>
        </w:tc>
      </w:tr>
      <w:tr w:rsidR="007936A4" w:rsidRPr="006826BB" w14:paraId="28F858D7" w14:textId="77777777" w:rsidTr="007936A4">
        <w:trPr>
          <w:trHeight w:val="974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674E107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CE978BF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управления интерфейсом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3CA21DC" w14:textId="5AD9AC8B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Pr="006826BB">
              <w:rPr>
                <w:rFonts w:eastAsia="Times New Roman"/>
                <w:sz w:val="23"/>
                <w:szCs w:val="23"/>
                <w:lang w:val="en-US" w:eastAsia="ru-RU"/>
              </w:rPr>
              <w:t>-web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06ED2" w14:textId="77777777" w:rsidR="007936A4" w:rsidRPr="006826BB" w:rsidRDefault="007936A4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proofErr w:type="spellStart"/>
            <w:r w:rsidRPr="006826BB">
              <w:rPr>
                <w:rFonts w:eastAsia="Times New Roman"/>
                <w:szCs w:val="24"/>
                <w:lang w:eastAsia="ru-RU"/>
              </w:rPr>
              <w:t>Nginx</w:t>
            </w:r>
            <w:proofErr w:type="spellEnd"/>
          </w:p>
        </w:tc>
      </w:tr>
      <w:tr w:rsidR="007936A4" w:rsidRPr="007936A4" w14:paraId="06E44926" w14:textId="77777777" w:rsidTr="007936A4">
        <w:trPr>
          <w:trHeight w:val="974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A74EEF8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3008924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приложения бизнес-процессов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69A1D3E" w14:textId="544748D1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Pr="006826BB">
              <w:rPr>
                <w:rFonts w:eastAsia="Times New Roman"/>
                <w:sz w:val="23"/>
                <w:szCs w:val="23"/>
                <w:lang w:val="en-US" w:eastAsia="ru-RU"/>
              </w:rPr>
              <w:t>-app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5F2EE6E" w14:textId="77777777" w:rsidR="007936A4" w:rsidRPr="006826BB" w:rsidRDefault="007936A4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Java SE Runtime Environment 8u161</w:t>
            </w:r>
          </w:p>
          <w:p w14:paraId="73B1CBCC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459" w:firstLine="851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 xml:space="preserve"> </w:t>
            </w:r>
          </w:p>
        </w:tc>
      </w:tr>
      <w:tr w:rsidR="007936A4" w:rsidRPr="000547EB" w14:paraId="084F4E72" w14:textId="77777777" w:rsidTr="007936A4">
        <w:trPr>
          <w:trHeight w:val="1258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7ED6E9FA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15DB1E59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маршрутизации запросов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227FFFF" w14:textId="0E554541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r w:rsidRPr="006826BB">
              <w:rPr>
                <w:rFonts w:eastAsia="Times New Roman"/>
                <w:sz w:val="23"/>
                <w:szCs w:val="23"/>
                <w:lang w:val="en-US" w:eastAsia="ru-RU"/>
              </w:rPr>
              <w:t>-gw</w:t>
            </w:r>
            <w:proofErr w:type="spellEnd"/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51601CA" w14:textId="77777777" w:rsidR="007936A4" w:rsidRPr="006826BB" w:rsidRDefault="007936A4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Java SE Runtime Environment 8u161</w:t>
            </w:r>
          </w:p>
        </w:tc>
      </w:tr>
      <w:tr w:rsidR="007936A4" w:rsidRPr="006826BB" w14:paraId="29F085CD" w14:textId="77777777" w:rsidTr="007936A4">
        <w:trPr>
          <w:trHeight w:val="992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5811765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246B6F6F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сервисной инфраструктуры и журналирования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89EC4D3" w14:textId="79DE1BA0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Pr="006826BB">
              <w:rPr>
                <w:rFonts w:eastAsia="Times New Roman"/>
                <w:sz w:val="23"/>
                <w:szCs w:val="23"/>
                <w:lang w:val="en-US" w:eastAsia="ru-RU"/>
              </w:rPr>
              <w:t>-log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D821F1" w14:textId="77777777" w:rsidR="007936A4" w:rsidRPr="006826BB" w:rsidRDefault="007936A4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proofErr w:type="spellStart"/>
            <w:r w:rsidRPr="006826BB">
              <w:rPr>
                <w:rFonts w:eastAsia="Times New Roman"/>
                <w:szCs w:val="24"/>
                <w:lang w:val="en-US" w:eastAsia="ru-RU"/>
              </w:rPr>
              <w:t>Elasticsearch</w:t>
            </w:r>
            <w:proofErr w:type="spellEnd"/>
            <w:r w:rsidRPr="006826BB">
              <w:rPr>
                <w:rFonts w:eastAsia="Times New Roman"/>
                <w:szCs w:val="24"/>
                <w:lang w:eastAsia="ru-RU"/>
              </w:rPr>
              <w:t>;</w:t>
            </w:r>
          </w:p>
          <w:p w14:paraId="439ADB70" w14:textId="77777777" w:rsidR="007936A4" w:rsidRPr="006826BB" w:rsidRDefault="007936A4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Logstash</w:t>
            </w:r>
            <w:r w:rsidRPr="006826BB">
              <w:rPr>
                <w:rFonts w:eastAsia="Times New Roman"/>
                <w:szCs w:val="24"/>
                <w:lang w:eastAsia="ru-RU"/>
              </w:rPr>
              <w:t>;</w:t>
            </w:r>
          </w:p>
          <w:p w14:paraId="26E13D11" w14:textId="77777777" w:rsidR="007936A4" w:rsidRPr="006826BB" w:rsidRDefault="007936A4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Kibana</w:t>
            </w:r>
          </w:p>
        </w:tc>
      </w:tr>
      <w:tr w:rsidR="007936A4" w:rsidRPr="006826BB" w14:paraId="1C460F32" w14:textId="77777777" w:rsidTr="007936A4">
        <w:trPr>
          <w:trHeight w:val="992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B49CE09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2971EA77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синхронизации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23C9DBE" w14:textId="3F98140F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Pr="006826BB">
              <w:rPr>
                <w:rFonts w:eastAsia="Times New Roman"/>
                <w:sz w:val="23"/>
                <w:szCs w:val="23"/>
                <w:lang w:val="en-US" w:eastAsia="ru-RU"/>
              </w:rPr>
              <w:t>-sync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AD2637" w14:textId="77777777" w:rsidR="007936A4" w:rsidRPr="006826BB" w:rsidRDefault="007936A4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Java SE Runtime Environment 8u161;</w:t>
            </w:r>
          </w:p>
          <w:p w14:paraId="129FECA4" w14:textId="77777777" w:rsidR="007936A4" w:rsidRPr="006826BB" w:rsidRDefault="007936A4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Apache Kafka</w:t>
            </w:r>
          </w:p>
        </w:tc>
      </w:tr>
      <w:tr w:rsidR="007936A4" w:rsidRPr="006826BB" w14:paraId="4492ED28" w14:textId="77777777" w:rsidTr="007936A4">
        <w:trPr>
          <w:trHeight w:val="992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B8B2D1A" w14:textId="0F187CEA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754DEBA0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кэширования внутренних данных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9554745" w14:textId="50BD374D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r w:rsidRPr="006826BB">
              <w:rPr>
                <w:rFonts w:eastAsia="Times New Roman"/>
                <w:sz w:val="23"/>
                <w:szCs w:val="23"/>
                <w:lang w:val="en-US" w:eastAsia="ru-RU"/>
              </w:rPr>
              <w:t>-cin</w:t>
            </w:r>
            <w:proofErr w:type="spellEnd"/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</w:tcPr>
          <w:p w14:paraId="6632C3EB" w14:textId="77777777" w:rsidR="007936A4" w:rsidRPr="006826BB" w:rsidRDefault="007936A4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proofErr w:type="spellStart"/>
            <w:r w:rsidRPr="006826BB">
              <w:rPr>
                <w:rFonts w:eastAsia="Times New Roman"/>
                <w:szCs w:val="24"/>
                <w:lang w:val="en-US" w:eastAsia="ru-RU"/>
              </w:rPr>
              <w:t>Couchbase</w:t>
            </w:r>
            <w:proofErr w:type="spellEnd"/>
            <w:r w:rsidRPr="006826BB">
              <w:rPr>
                <w:rFonts w:eastAsia="Times New Roman"/>
                <w:szCs w:val="24"/>
                <w:lang w:val="en-US" w:eastAsia="ru-RU"/>
              </w:rPr>
              <w:t xml:space="preserve"> Server</w:t>
            </w:r>
          </w:p>
        </w:tc>
      </w:tr>
      <w:tr w:rsidR="007936A4" w:rsidRPr="000547EB" w14:paraId="223F1FB7" w14:textId="77777777" w:rsidTr="007936A4">
        <w:trPr>
          <w:trHeight w:val="992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3A0E8C1" w14:textId="07E90D99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F0E0A0E" w14:textId="77777777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генерации отчетов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38A4A20A" w14:textId="31F07735" w:rsidR="007936A4" w:rsidRPr="006826BB" w:rsidRDefault="007936A4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Pr="006826BB">
              <w:rPr>
                <w:rFonts w:eastAsia="Times New Roman"/>
                <w:sz w:val="23"/>
                <w:szCs w:val="23"/>
                <w:lang w:val="en-US" w:eastAsia="ru-RU"/>
              </w:rPr>
              <w:t>-rep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</w:tcPr>
          <w:p w14:paraId="70F5D6D2" w14:textId="77777777" w:rsidR="007936A4" w:rsidRPr="006826BB" w:rsidRDefault="007936A4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Java SE Runtime Environment 8u161</w:t>
            </w:r>
          </w:p>
        </w:tc>
      </w:tr>
    </w:tbl>
    <w:p w14:paraId="21B345D8" w14:textId="445F76E2" w:rsidR="00B12316" w:rsidRPr="009D68C6" w:rsidRDefault="00390765" w:rsidP="00753795">
      <w:pPr>
        <w:pStyle w:val="26"/>
        <w:numPr>
          <w:ilvl w:val="1"/>
          <w:numId w:val="15"/>
        </w:numPr>
      </w:pPr>
      <w:bookmarkStart w:id="29" w:name="_Toc469563563"/>
      <w:bookmarkStart w:id="30" w:name="_Toc469586686"/>
      <w:bookmarkStart w:id="31" w:name="_Ref500897599"/>
      <w:bookmarkStart w:id="32" w:name="_Toc463367005"/>
      <w:bookmarkStart w:id="33" w:name="_Toc470282435"/>
      <w:bookmarkStart w:id="34" w:name="_Toc500804750"/>
      <w:bookmarkStart w:id="35" w:name="_Toc513399116"/>
      <w:bookmarkStart w:id="36" w:name="_Toc38243519"/>
      <w:bookmarkStart w:id="37" w:name="_Toc136471884"/>
      <w:r w:rsidRPr="007C572A">
        <w:t>Требования к рабочим станциям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2C3EC34D" w14:textId="386565D8" w:rsidR="007936A4" w:rsidRPr="00373D55" w:rsidRDefault="007936A4" w:rsidP="007936A4">
      <w:pPr>
        <w:pStyle w:val="afffffffa"/>
      </w:pPr>
      <w:bookmarkStart w:id="38" w:name="OLE_LINK29"/>
      <w:bookmarkStart w:id="39" w:name="OLE_LINK28"/>
      <w:bookmarkStart w:id="40" w:name="OLE_LINK31"/>
      <w:bookmarkStart w:id="41" w:name="OLE_LINK30"/>
      <w:bookmarkStart w:id="42" w:name="_Toc469586692"/>
      <w:r w:rsidRPr="00373D55">
        <w:t xml:space="preserve">Рабочее место пользователей «Веб-приложения» </w:t>
      </w:r>
      <w:r>
        <w:t>должно</w:t>
      </w:r>
      <w:r w:rsidRPr="00373D55">
        <w:t xml:space="preserve"> быть развернуто на любой конфигурации рабочей станции, операционная система которой поддерживает работу веб-браузера, удовлетворяющего следующим требованиям: </w:t>
      </w:r>
    </w:p>
    <w:p w14:paraId="7ED71F89" w14:textId="77777777" w:rsidR="007936A4" w:rsidRPr="00373D55" w:rsidRDefault="007936A4" w:rsidP="007936A4">
      <w:pPr>
        <w:pStyle w:val="20"/>
        <w:numPr>
          <w:ilvl w:val="0"/>
          <w:numId w:val="22"/>
        </w:numPr>
        <w:rPr>
          <w:sz w:val="24"/>
        </w:rPr>
      </w:pPr>
      <w:r w:rsidRPr="00373D55">
        <w:rPr>
          <w:sz w:val="24"/>
        </w:rPr>
        <w:t>поддержка CSS 3;</w:t>
      </w:r>
    </w:p>
    <w:p w14:paraId="1DE1BE50" w14:textId="77777777" w:rsidR="007936A4" w:rsidRPr="00373D55" w:rsidRDefault="007936A4" w:rsidP="007936A4">
      <w:pPr>
        <w:pStyle w:val="20"/>
        <w:numPr>
          <w:ilvl w:val="0"/>
          <w:numId w:val="22"/>
        </w:numPr>
        <w:rPr>
          <w:sz w:val="24"/>
        </w:rPr>
      </w:pPr>
      <w:r w:rsidRPr="00373D55">
        <w:rPr>
          <w:sz w:val="24"/>
        </w:rPr>
        <w:t>поддержка HTML 5;</w:t>
      </w:r>
    </w:p>
    <w:p w14:paraId="784EBA22" w14:textId="77777777" w:rsidR="007936A4" w:rsidRPr="00373D55" w:rsidRDefault="007936A4" w:rsidP="007936A4">
      <w:pPr>
        <w:pStyle w:val="20"/>
        <w:numPr>
          <w:ilvl w:val="0"/>
          <w:numId w:val="22"/>
        </w:numPr>
        <w:rPr>
          <w:sz w:val="24"/>
        </w:rPr>
      </w:pPr>
      <w:r w:rsidRPr="00373D55">
        <w:rPr>
          <w:sz w:val="24"/>
        </w:rPr>
        <w:t xml:space="preserve">поддержка </w:t>
      </w:r>
      <w:proofErr w:type="spellStart"/>
      <w:r w:rsidRPr="00373D55">
        <w:rPr>
          <w:sz w:val="24"/>
        </w:rPr>
        <w:t>JavaScript</w:t>
      </w:r>
      <w:proofErr w:type="spellEnd"/>
      <w:r w:rsidRPr="00373D55">
        <w:rPr>
          <w:sz w:val="24"/>
        </w:rPr>
        <w:t xml:space="preserve"> (спецификация </w:t>
      </w:r>
      <w:proofErr w:type="spellStart"/>
      <w:r w:rsidRPr="00373D55">
        <w:rPr>
          <w:sz w:val="24"/>
        </w:rPr>
        <w:t>ECMAScript</w:t>
      </w:r>
      <w:proofErr w:type="spellEnd"/>
      <w:r w:rsidRPr="00373D55">
        <w:rPr>
          <w:sz w:val="24"/>
        </w:rPr>
        <w:t xml:space="preserve"> 6);</w:t>
      </w:r>
    </w:p>
    <w:p w14:paraId="4A007AB2" w14:textId="403D6BF8" w:rsidR="00390765" w:rsidRDefault="007936A4" w:rsidP="007936A4">
      <w:pPr>
        <w:pStyle w:val="20"/>
        <w:numPr>
          <w:ilvl w:val="0"/>
          <w:numId w:val="22"/>
        </w:numPr>
      </w:pPr>
      <w:r w:rsidRPr="00373D55">
        <w:rPr>
          <w:sz w:val="24"/>
        </w:rPr>
        <w:t xml:space="preserve">поддержка протоколов </w:t>
      </w:r>
      <w:proofErr w:type="spellStart"/>
      <w:r w:rsidRPr="00373D55">
        <w:rPr>
          <w:sz w:val="24"/>
        </w:rPr>
        <w:t>Kerberos</w:t>
      </w:r>
      <w:proofErr w:type="spellEnd"/>
      <w:r w:rsidRPr="00373D55">
        <w:rPr>
          <w:sz w:val="24"/>
        </w:rPr>
        <w:t xml:space="preserve"> 5 и NTLM</w:t>
      </w:r>
      <w:r>
        <w:rPr>
          <w:sz w:val="24"/>
        </w:rPr>
        <w:t>.</w:t>
      </w:r>
    </w:p>
    <w:p w14:paraId="57727B31" w14:textId="55177819" w:rsidR="001F7FF8" w:rsidRPr="001F7FF8" w:rsidRDefault="006826BB" w:rsidP="001F7FF8">
      <w:pPr>
        <w:tabs>
          <w:tab w:val="clear" w:pos="1673"/>
        </w:tabs>
        <w:spacing w:before="120" w:after="120" w:line="276" w:lineRule="auto"/>
        <w:ind w:left="0" w:firstLine="709"/>
        <w:rPr>
          <w:szCs w:val="24"/>
        </w:rPr>
      </w:pPr>
      <w:r>
        <w:rPr>
          <w:szCs w:val="24"/>
        </w:rPr>
        <w:t>Рабочее место пользователей м</w:t>
      </w:r>
      <w:r w:rsidR="001F7FF8" w:rsidRPr="001F7FF8">
        <w:rPr>
          <w:szCs w:val="24"/>
        </w:rPr>
        <w:t>обильного приложения должно быть развернуто на мобильном телефоне со следующими характеристиками:</w:t>
      </w:r>
    </w:p>
    <w:p w14:paraId="5DECE43C" w14:textId="31F11AC1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lastRenderedPageBreak/>
        <w:t xml:space="preserve">Операционная система – </w:t>
      </w:r>
      <w:proofErr w:type="spellStart"/>
      <w:r w:rsidRPr="001F7FF8">
        <w:t>Android</w:t>
      </w:r>
      <w:proofErr w:type="spellEnd"/>
      <w:r w:rsidRPr="001F7FF8">
        <w:t xml:space="preserve"> 7.1.1</w:t>
      </w:r>
      <w:r w:rsidR="00376696">
        <w:t xml:space="preserve"> и выше</w:t>
      </w:r>
      <w:r w:rsidRPr="001F7FF8">
        <w:t>;</w:t>
      </w:r>
    </w:p>
    <w:p w14:paraId="63FCBF0A" w14:textId="77B940FE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proofErr w:type="spellStart"/>
      <w:r w:rsidRPr="001F7FF8">
        <w:t>Wi-Fi</w:t>
      </w:r>
      <w:proofErr w:type="spellEnd"/>
      <w:r w:rsidRPr="001F7FF8">
        <w:t xml:space="preserve"> (802.11) b, g, n;</w:t>
      </w:r>
    </w:p>
    <w:p w14:paraId="30C8C88A" w14:textId="16FE3BCA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Диагональ дисплея – 5,5 дюймов;</w:t>
      </w:r>
    </w:p>
    <w:p w14:paraId="21C2124D" w14:textId="32487845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Сенсорный дисплей;</w:t>
      </w:r>
    </w:p>
    <w:p w14:paraId="2D44E858" w14:textId="213AB846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 xml:space="preserve">Фотокамера – не менее 5 </w:t>
      </w:r>
      <w:proofErr w:type="spellStart"/>
      <w:r w:rsidRPr="001F7FF8">
        <w:t>Мп</w:t>
      </w:r>
      <w:proofErr w:type="spellEnd"/>
      <w:r w:rsidRPr="001F7FF8">
        <w:t>;</w:t>
      </w:r>
    </w:p>
    <w:p w14:paraId="47923FAD" w14:textId="64BC1AA9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Автофокус;</w:t>
      </w:r>
    </w:p>
    <w:p w14:paraId="50A1A32B" w14:textId="1F57BF4E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Вспышка;</w:t>
      </w:r>
    </w:p>
    <w:p w14:paraId="63FD81DC" w14:textId="0452DB1F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Ядер процессора – не менее 2 шт.;</w:t>
      </w:r>
    </w:p>
    <w:p w14:paraId="0F6BBB94" w14:textId="79ACE82F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Встроенная память – не менее 16 Гб;</w:t>
      </w:r>
    </w:p>
    <w:p w14:paraId="26829015" w14:textId="3C2A4B95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Аккумулятор – не менее 2000 мАч;</w:t>
      </w:r>
    </w:p>
    <w:p w14:paraId="0F7D7A93" w14:textId="0C54BBF7" w:rsidR="00B12316" w:rsidRPr="009534B4" w:rsidRDefault="00390765" w:rsidP="00753795">
      <w:pPr>
        <w:pStyle w:val="15"/>
        <w:numPr>
          <w:ilvl w:val="0"/>
          <w:numId w:val="15"/>
        </w:numPr>
        <w:spacing w:before="0" w:after="240" w:line="276" w:lineRule="auto"/>
        <w:jc w:val="center"/>
        <w:rPr>
          <w:caps w:val="0"/>
        </w:rPr>
      </w:pPr>
      <w:bookmarkStart w:id="43" w:name="_Toc500804751"/>
      <w:bookmarkStart w:id="44" w:name="_Toc513399117"/>
      <w:bookmarkStart w:id="45" w:name="_Toc38243520"/>
      <w:bookmarkStart w:id="46" w:name="_Toc520488279"/>
      <w:bookmarkStart w:id="47" w:name="_Toc136471885"/>
      <w:bookmarkEnd w:id="38"/>
      <w:bookmarkEnd w:id="39"/>
      <w:bookmarkEnd w:id="40"/>
      <w:bookmarkEnd w:id="41"/>
      <w:bookmarkEnd w:id="42"/>
      <w:r w:rsidRPr="007C572A">
        <w:rPr>
          <w:caps w:val="0"/>
        </w:rPr>
        <w:lastRenderedPageBreak/>
        <w:t>Порядок установки</w:t>
      </w:r>
      <w:bookmarkEnd w:id="43"/>
      <w:bookmarkEnd w:id="44"/>
      <w:bookmarkEnd w:id="45"/>
      <w:bookmarkEnd w:id="47"/>
      <w:r w:rsidRPr="00401F3C">
        <w:rPr>
          <w:caps w:val="0"/>
        </w:rPr>
        <w:t xml:space="preserve"> </w:t>
      </w:r>
      <w:bookmarkEnd w:id="46"/>
    </w:p>
    <w:p w14:paraId="2A1C05FE" w14:textId="77777777" w:rsidR="00F17B85" w:rsidRDefault="00F17B85" w:rsidP="00F17B85">
      <w:pPr>
        <w:pStyle w:val="afffffffa"/>
        <w:rPr>
          <w:lang w:eastAsia="ru-RU"/>
        </w:rPr>
      </w:pPr>
      <w:r>
        <w:t>Для выполнения действий установки учетная запись пользователя должна обладать правами администратора на серверах развертывания Системы.</w:t>
      </w:r>
    </w:p>
    <w:p w14:paraId="101E9A5F" w14:textId="77777777" w:rsidR="00F17B85" w:rsidRDefault="00F17B85" w:rsidP="00F17B85">
      <w:pPr>
        <w:pStyle w:val="2f5"/>
        <w:numPr>
          <w:ilvl w:val="1"/>
          <w:numId w:val="21"/>
        </w:numPr>
      </w:pPr>
      <w:bookmarkStart w:id="48" w:name="_Toc530408297"/>
      <w:bookmarkStart w:id="49" w:name="_Toc136471886"/>
      <w:r>
        <w:t>Содержимое установочного диска</w:t>
      </w:r>
      <w:bookmarkEnd w:id="48"/>
      <w:bookmarkEnd w:id="49"/>
    </w:p>
    <w:p w14:paraId="0114F1BA" w14:textId="77777777" w:rsidR="00F17B85" w:rsidRDefault="00F17B85" w:rsidP="00F17B85">
      <w:pPr>
        <w:pStyle w:val="afffffffa"/>
      </w:pPr>
      <w:r>
        <w:t>Содержимое установочного диска приведено ниже:</w:t>
      </w:r>
    </w:p>
    <w:p w14:paraId="1B8A1D6D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jdk-8u181-windows-x64.exe – Oracle JDK;</w:t>
      </w:r>
    </w:p>
    <w:p w14:paraId="1C97A290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папка </w:t>
      </w:r>
      <w:proofErr w:type="spellStart"/>
      <w:r w:rsidRPr="00F17B85">
        <w:rPr>
          <w:sz w:val="24"/>
          <w:lang w:val="en-US"/>
        </w:rPr>
        <w:t>GateWay</w:t>
      </w:r>
      <w:proofErr w:type="spellEnd"/>
      <w:r w:rsidRPr="00F17B85">
        <w:rPr>
          <w:sz w:val="24"/>
        </w:rPr>
        <w:t xml:space="preserve"> – сервисы маршрутизации и конфигурации;</w:t>
      </w:r>
    </w:p>
    <w:p w14:paraId="004423A1" w14:textId="0E65B886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папка </w:t>
      </w:r>
      <w:proofErr w:type="spellStart"/>
      <w:r w:rsidR="004950CC">
        <w:rPr>
          <w:sz w:val="24"/>
          <w:lang w:val="en-US"/>
        </w:rPr>
        <w:t>Psovpd</w:t>
      </w:r>
      <w:r w:rsidRPr="00F17B85">
        <w:rPr>
          <w:sz w:val="24"/>
        </w:rPr>
        <w:t>Back</w:t>
      </w:r>
      <w:proofErr w:type="spellEnd"/>
      <w:r w:rsidRPr="00F17B85">
        <w:rPr>
          <w:sz w:val="24"/>
        </w:rPr>
        <w:t xml:space="preserve"> – серверная часть приложения;</w:t>
      </w:r>
    </w:p>
    <w:p w14:paraId="511780E3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папка </w:t>
      </w:r>
      <w:proofErr w:type="spellStart"/>
      <w:r w:rsidRPr="00F17B85">
        <w:rPr>
          <w:sz w:val="24"/>
          <w:lang w:val="en-US"/>
        </w:rPr>
        <w:t>WebFront</w:t>
      </w:r>
      <w:proofErr w:type="spellEnd"/>
      <w:r w:rsidRPr="00F17B85">
        <w:rPr>
          <w:sz w:val="24"/>
        </w:rPr>
        <w:t xml:space="preserve"> – интерфейсная часть приложения;</w:t>
      </w:r>
    </w:p>
    <w:p w14:paraId="0DB858CD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папка </w:t>
      </w:r>
      <w:r w:rsidRPr="00F17B85">
        <w:rPr>
          <w:sz w:val="24"/>
          <w:lang w:val="en-US"/>
        </w:rPr>
        <w:t>Report</w:t>
      </w:r>
      <w:r w:rsidRPr="00F17B85">
        <w:rPr>
          <w:sz w:val="24"/>
        </w:rPr>
        <w:t xml:space="preserve"> – сервисы генерации отчетов;</w:t>
      </w:r>
    </w:p>
    <w:p w14:paraId="74336FDC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папка </w:t>
      </w:r>
      <w:r w:rsidRPr="00F17B85">
        <w:rPr>
          <w:sz w:val="24"/>
          <w:lang w:val="en-US"/>
        </w:rPr>
        <w:t>Kafka</w:t>
      </w:r>
      <w:r w:rsidRPr="00F17B85">
        <w:rPr>
          <w:sz w:val="24"/>
        </w:rPr>
        <w:t xml:space="preserve"> – сервисы синхронизации;</w:t>
      </w:r>
    </w:p>
    <w:p w14:paraId="5201325B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Папка </w:t>
      </w:r>
      <w:proofErr w:type="spellStart"/>
      <w:r w:rsidRPr="00F17B85">
        <w:rPr>
          <w:sz w:val="24"/>
          <w:lang w:val="en-US"/>
        </w:rPr>
        <w:t>CouchbaseIn</w:t>
      </w:r>
      <w:proofErr w:type="spellEnd"/>
      <w:r w:rsidRPr="00F17B85">
        <w:rPr>
          <w:sz w:val="24"/>
        </w:rPr>
        <w:t xml:space="preserve"> – инсталляционные и конфигурационные файлы сервисов кэширования внутренних данных.</w:t>
      </w:r>
    </w:p>
    <w:p w14:paraId="12F5B789" w14:textId="02F0A9BE" w:rsidR="00F17B85" w:rsidRPr="00F17B85" w:rsidRDefault="004950CC" w:rsidP="00F17B85">
      <w:pPr>
        <w:pStyle w:val="20"/>
        <w:numPr>
          <w:ilvl w:val="0"/>
          <w:numId w:val="22"/>
        </w:numPr>
        <w:rPr>
          <w:sz w:val="24"/>
        </w:rPr>
      </w:pPr>
      <w:proofErr w:type="spellStart"/>
      <w:r>
        <w:rPr>
          <w:sz w:val="24"/>
          <w:lang w:val="en-US"/>
        </w:rPr>
        <w:t>psovpd</w:t>
      </w:r>
      <w:proofErr w:type="spellEnd"/>
      <w:r w:rsidR="00F17B85" w:rsidRPr="00F17B85">
        <w:rPr>
          <w:sz w:val="24"/>
        </w:rPr>
        <w:t>.</w:t>
      </w:r>
      <w:proofErr w:type="spellStart"/>
      <w:r w:rsidR="00F17B85" w:rsidRPr="00F17B85">
        <w:rPr>
          <w:sz w:val="24"/>
          <w:lang w:val="en-US"/>
        </w:rPr>
        <w:t>apk</w:t>
      </w:r>
      <w:proofErr w:type="spellEnd"/>
      <w:r w:rsidR="00F17B85" w:rsidRPr="00F17B85">
        <w:rPr>
          <w:sz w:val="24"/>
        </w:rPr>
        <w:t xml:space="preserve"> – установочный файл Мобильного </w:t>
      </w:r>
      <w:r w:rsidR="00B228D2" w:rsidRPr="00B228D2">
        <w:rPr>
          <w:sz w:val="24"/>
        </w:rPr>
        <w:t>Платформ</w:t>
      </w:r>
      <w:r w:rsidR="00B228D2">
        <w:rPr>
          <w:sz w:val="24"/>
        </w:rPr>
        <w:t>ы</w:t>
      </w:r>
      <w:r w:rsidR="00B228D2" w:rsidRPr="00B228D2">
        <w:rPr>
          <w:sz w:val="24"/>
        </w:rPr>
        <w:t xml:space="preserve"> сбора, обработки и визуализации производственных данных</w:t>
      </w:r>
      <w:r w:rsidR="00F17B85" w:rsidRPr="00F17B85">
        <w:rPr>
          <w:sz w:val="24"/>
        </w:rPr>
        <w:t>;</w:t>
      </w:r>
    </w:p>
    <w:p w14:paraId="778EBA83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>couchbase-server-community_5.1.1-windows_amd64.msi - установочный файл БД для сервисов кэширования данных;</w:t>
      </w:r>
    </w:p>
    <w:p w14:paraId="39963930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>couchbase-sync-gateway-community_2.1.1_x86_64.msi – установочный файл сервиса синхронизации с мобильным приложением.</w:t>
      </w:r>
    </w:p>
    <w:p w14:paraId="531CBB2E" w14:textId="77777777" w:rsidR="00F17B85" w:rsidRDefault="00F17B85" w:rsidP="00F17B85">
      <w:pPr>
        <w:widowControl/>
        <w:suppressAutoHyphens w:val="0"/>
        <w:spacing w:before="0" w:after="0" w:line="276" w:lineRule="auto"/>
        <w:ind w:firstLine="0"/>
        <w:jc w:val="left"/>
        <w:rPr>
          <w:rFonts w:eastAsia="Times New Roman"/>
          <w:b/>
          <w:bCs/>
          <w:iCs/>
          <w:sz w:val="27"/>
          <w:szCs w:val="28"/>
          <w:lang w:eastAsia="ru-RU"/>
        </w:rPr>
      </w:pPr>
      <w:r>
        <w:br w:type="page"/>
      </w:r>
    </w:p>
    <w:p w14:paraId="1045BE43" w14:textId="77777777" w:rsidR="00F17B85" w:rsidRDefault="00F17B85" w:rsidP="00F17B85">
      <w:pPr>
        <w:pStyle w:val="2f5"/>
        <w:numPr>
          <w:ilvl w:val="1"/>
          <w:numId w:val="21"/>
        </w:numPr>
      </w:pPr>
      <w:bookmarkStart w:id="50" w:name="_Toc530408298"/>
      <w:bookmarkStart w:id="51" w:name="_Toc136471887"/>
      <w:r>
        <w:lastRenderedPageBreak/>
        <w:t>Установка Веб-приложения</w:t>
      </w:r>
      <w:bookmarkEnd w:id="50"/>
      <w:bookmarkEnd w:id="51"/>
    </w:p>
    <w:p w14:paraId="5EA0CF0E" w14:textId="77777777" w:rsidR="00F17B85" w:rsidRDefault="00F17B85" w:rsidP="00F17B85">
      <w:pPr>
        <w:pStyle w:val="afffffffa"/>
        <w:rPr>
          <w:lang w:eastAsia="ru-RU"/>
        </w:rPr>
      </w:pPr>
      <w:r>
        <w:rPr>
          <w:lang w:eastAsia="ru-RU"/>
        </w:rPr>
        <w:t xml:space="preserve">В данном </w:t>
      </w:r>
      <w:r>
        <w:t>разделе</w:t>
      </w:r>
      <w:r>
        <w:rPr>
          <w:lang w:eastAsia="ru-RU"/>
        </w:rPr>
        <w:t xml:space="preserve"> описаны условия ид действия, необходимые для установки Веб-приложения.</w:t>
      </w:r>
    </w:p>
    <w:p w14:paraId="5A342733" w14:textId="77777777" w:rsidR="00F17B85" w:rsidRDefault="00F17B85" w:rsidP="00F17B85">
      <w:pPr>
        <w:pStyle w:val="afffffffa"/>
        <w:rPr>
          <w:lang w:eastAsia="ru-RU"/>
        </w:rPr>
      </w:pPr>
      <w:r>
        <w:rPr>
          <w:lang w:eastAsia="ru-RU"/>
        </w:rPr>
        <w:t>Общие условия для установки приложения:</w:t>
      </w:r>
    </w:p>
    <w:p w14:paraId="1DD0A493" w14:textId="7D8FC618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Дополнительная настройка сервисов и служб </w:t>
      </w:r>
      <w:r w:rsidR="00E26CE2">
        <w:rPr>
          <w:sz w:val="24"/>
        </w:rPr>
        <w:t>ОС</w:t>
      </w:r>
      <w:r w:rsidRPr="00F17B85">
        <w:rPr>
          <w:sz w:val="24"/>
        </w:rPr>
        <w:t xml:space="preserve"> не требуется. Сервисы и службы запускаются автоматически при входе в операционную систему.</w:t>
      </w:r>
    </w:p>
    <w:p w14:paraId="68465518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>Дополнительная настройка Java (JDK) не требуется. Настройки Java (JDK) остаются по умолчанию.</w:t>
      </w:r>
    </w:p>
    <w:p w14:paraId="6D3B74AC" w14:textId="0FAF820E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>Все сервисы запускаются как служба и функционируют от учетной системной записи.</w:t>
      </w:r>
    </w:p>
    <w:p w14:paraId="1CF7ED76" w14:textId="77777777" w:rsidR="00F17B85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52" w:name="_Toc530408300"/>
      <w:bookmarkStart w:id="53" w:name="_Toc136471888"/>
      <w:r>
        <w:rPr>
          <w:lang w:val="ru-RU"/>
        </w:rPr>
        <w:t>Установка сервисов маршрутизации и конфигурации</w:t>
      </w:r>
      <w:bookmarkEnd w:id="52"/>
      <w:bookmarkEnd w:id="53"/>
    </w:p>
    <w:p w14:paraId="6E5D8ED2" w14:textId="26234686" w:rsidR="00F17B85" w:rsidRDefault="00F17B85" w:rsidP="00F17B85">
      <w:pPr>
        <w:pStyle w:val="afffffffa"/>
      </w:pPr>
      <w:r>
        <w:t>На сервере маршрутизации запросов (</w:t>
      </w:r>
      <w:proofErr w:type="spellStart"/>
      <w:r w:rsidR="004950CC">
        <w:t>psovpd</w:t>
      </w:r>
      <w:r>
        <w:t>-gw</w:t>
      </w:r>
      <w:proofErr w:type="spellEnd"/>
      <w:r>
        <w:t>) выполнить следующие действия:</w:t>
      </w:r>
    </w:p>
    <w:p w14:paraId="163D0F05" w14:textId="77777777" w:rsidR="00F17B85" w:rsidRDefault="00F17B85" w:rsidP="00F17B85">
      <w:pPr>
        <w:pStyle w:val="a1"/>
        <w:numPr>
          <w:ilvl w:val="0"/>
          <w:numId w:val="23"/>
        </w:numPr>
      </w:pPr>
      <w:r>
        <w:t>Запустить файл jdk-8u181-windows-x64.exe с установочного диска и установить Java Development Kit (JDK), следуя инструкциям на экране. Изменение параметров установки не требуется.</w:t>
      </w:r>
    </w:p>
    <w:p w14:paraId="3F75E8B1" w14:textId="77777777" w:rsidR="00F17B85" w:rsidRDefault="00F17B85" w:rsidP="00F17B85">
      <w:pPr>
        <w:pStyle w:val="a1"/>
        <w:numPr>
          <w:ilvl w:val="0"/>
          <w:numId w:val="23"/>
        </w:numPr>
      </w:pPr>
      <w:r>
        <w:t xml:space="preserve">Скопировать папку </w:t>
      </w:r>
      <w:proofErr w:type="spellStart"/>
      <w:r>
        <w:t>GateWay</w:t>
      </w:r>
      <w:proofErr w:type="spellEnd"/>
      <w:r>
        <w:t xml:space="preserve"> с установочного диска на локальный диск C:\</w:t>
      </w:r>
    </w:p>
    <w:p w14:paraId="296C98C8" w14:textId="77777777" w:rsidR="00F17B85" w:rsidRDefault="00F17B85" w:rsidP="00F17B85">
      <w:pPr>
        <w:pStyle w:val="a1"/>
        <w:numPr>
          <w:ilvl w:val="0"/>
          <w:numId w:val="23"/>
        </w:numPr>
      </w:pPr>
      <w:r>
        <w:t>При необходимости изменить заданные по умолчанию настройки сервисов маршрутизации и конфигурации можно в конфигурационном файле (</w:t>
      </w:r>
      <w:r>
        <w:rPr>
          <w:highlight w:val="yellow"/>
        </w:rPr>
        <w:fldChar w:fldCharType="begin"/>
      </w:r>
      <w:r>
        <w:instrText>REF _Ref529991068 \h</w:instrText>
      </w:r>
      <w:r>
        <w:rPr>
          <w:highlight w:val="yellow"/>
        </w:rPr>
      </w:r>
      <w:r>
        <w:fldChar w:fldCharType="separate"/>
      </w:r>
      <w:r>
        <w:t>Приложение 1</w:t>
      </w:r>
      <w:r>
        <w:fldChar w:fldCharType="end"/>
      </w:r>
      <w:r>
        <w:t>).</w:t>
      </w:r>
    </w:p>
    <w:p w14:paraId="462DF943" w14:textId="77777777" w:rsidR="00F17B85" w:rsidRDefault="00F17B85" w:rsidP="00F17B85">
      <w:pPr>
        <w:pStyle w:val="a1"/>
        <w:numPr>
          <w:ilvl w:val="0"/>
          <w:numId w:val="23"/>
        </w:numPr>
      </w:pPr>
      <w:r>
        <w:t>Запустить командную строку с правами администратора.</w:t>
      </w:r>
    </w:p>
    <w:p w14:paraId="6CC0598D" w14:textId="77777777" w:rsidR="00F17B85" w:rsidRDefault="00F17B85" w:rsidP="00F17B85">
      <w:pPr>
        <w:pStyle w:val="a1"/>
        <w:numPr>
          <w:ilvl w:val="0"/>
          <w:numId w:val="23"/>
        </w:numPr>
      </w:pPr>
      <w:r>
        <w:t>Последовательно выполнить команды установки и запуска сервисов:</w:t>
      </w:r>
    </w:p>
    <w:p w14:paraId="2A386ABD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C:\GateWay\ConfigService\config-service.exe install;</w:t>
      </w:r>
    </w:p>
    <w:p w14:paraId="51639985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C:\GateWay\ConfigService\config-service.exe start;</w:t>
      </w:r>
    </w:p>
    <w:p w14:paraId="75055A61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C:\GateWay\DiscoveryService\discovery-service.exe install;</w:t>
      </w:r>
    </w:p>
    <w:p w14:paraId="69693DFC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C:\GateWay\DiscoveryService\discovery-service.exe start;</w:t>
      </w:r>
    </w:p>
    <w:p w14:paraId="057BEB68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C:\GateWay\GateWayService\gateway-service.exe install;</w:t>
      </w:r>
    </w:p>
    <w:p w14:paraId="7E0295BF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C:\GateWay\GateWayService\gateway-service.exe start;</w:t>
      </w:r>
    </w:p>
    <w:p w14:paraId="4437BD98" w14:textId="77777777" w:rsidR="00F17B85" w:rsidRDefault="00F17B85" w:rsidP="00F17B85">
      <w:pPr>
        <w:pStyle w:val="a1"/>
        <w:numPr>
          <w:ilvl w:val="0"/>
          <w:numId w:val="23"/>
        </w:numPr>
      </w:pPr>
      <w:r>
        <w:t>Последовательно выполнить команды проверки состояния сервисов:</w:t>
      </w:r>
    </w:p>
    <w:p w14:paraId="297137C7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C:\GateWay\ConfigService\config-service.exe status;</w:t>
      </w:r>
    </w:p>
    <w:p w14:paraId="777592AC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C:\GateWay\DiscoveryService\discovery-service.exe status;</w:t>
      </w:r>
    </w:p>
    <w:p w14:paraId="7488D854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C:\GateWay\GateWayService\gateway-service.exe status.</w:t>
      </w:r>
    </w:p>
    <w:p w14:paraId="40DFF47E" w14:textId="77777777" w:rsidR="00F17B85" w:rsidRPr="00F17B85" w:rsidRDefault="00F17B85" w:rsidP="00F17B85">
      <w:pPr>
        <w:pStyle w:val="20"/>
        <w:ind w:left="708"/>
        <w:rPr>
          <w:sz w:val="24"/>
        </w:rPr>
      </w:pPr>
      <w:r w:rsidRPr="00F17B85">
        <w:rPr>
          <w:sz w:val="24"/>
        </w:rPr>
        <w:lastRenderedPageBreak/>
        <w:t>Удостовериться, что для каждого сервиса команда выдала результат «</w:t>
      </w:r>
      <w:r w:rsidRPr="00F17B85">
        <w:rPr>
          <w:sz w:val="24"/>
          <w:lang w:val="en-US"/>
        </w:rPr>
        <w:t>Started</w:t>
      </w:r>
      <w:r w:rsidRPr="00F17B85">
        <w:rPr>
          <w:sz w:val="24"/>
        </w:rPr>
        <w:t>».</w:t>
      </w:r>
    </w:p>
    <w:p w14:paraId="6AB367DA" w14:textId="77777777" w:rsidR="00F17B85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54" w:name="_Toc530408301"/>
      <w:bookmarkStart w:id="55" w:name="_Toc136471889"/>
      <w:r>
        <w:rPr>
          <w:lang w:val="ru-RU"/>
        </w:rPr>
        <w:t>Установка серверной части приложения</w:t>
      </w:r>
      <w:bookmarkEnd w:id="54"/>
      <w:bookmarkEnd w:id="55"/>
    </w:p>
    <w:p w14:paraId="7FA40D7A" w14:textId="0DBD23A9" w:rsidR="00F17B85" w:rsidRDefault="00F17B85" w:rsidP="00F17B85">
      <w:pPr>
        <w:pStyle w:val="afffffffa"/>
      </w:pPr>
      <w:r>
        <w:t>На сервере приложений и бизнес-процессов (</w:t>
      </w:r>
      <w:proofErr w:type="spellStart"/>
      <w:r w:rsidR="004950CC">
        <w:t>psovpd</w:t>
      </w:r>
      <w:r>
        <w:t>-app</w:t>
      </w:r>
      <w:proofErr w:type="spellEnd"/>
      <w:r>
        <w:t>) выполнить следующие действия:</w:t>
      </w:r>
    </w:p>
    <w:p w14:paraId="53A6081E" w14:textId="77777777" w:rsidR="00F17B85" w:rsidRDefault="00F17B85" w:rsidP="00BA7861">
      <w:pPr>
        <w:pStyle w:val="a1"/>
        <w:numPr>
          <w:ilvl w:val="0"/>
          <w:numId w:val="24"/>
        </w:numPr>
      </w:pPr>
      <w:r>
        <w:t>Запустить файл jdk-8u151-windows-x64.exe с установочного диска и установить Java Development Kit (JDK), следуя инструкциям на экране. Изменение параметров установки не требуется.</w:t>
      </w:r>
    </w:p>
    <w:p w14:paraId="2392380C" w14:textId="24319D18" w:rsidR="00F17B85" w:rsidRDefault="00F17B85" w:rsidP="00BA7861">
      <w:pPr>
        <w:pStyle w:val="a1"/>
        <w:numPr>
          <w:ilvl w:val="0"/>
          <w:numId w:val="24"/>
        </w:numPr>
      </w:pPr>
      <w:r>
        <w:t xml:space="preserve">Скопировать папку </w:t>
      </w:r>
      <w:proofErr w:type="spellStart"/>
      <w:r w:rsidR="004950CC">
        <w:t>Psovpd</w:t>
      </w:r>
      <w:r>
        <w:t>Back</w:t>
      </w:r>
      <w:proofErr w:type="spellEnd"/>
      <w:r>
        <w:t xml:space="preserve"> с установочного диска на локальный диск </w:t>
      </w:r>
      <w:hyperlink>
        <w:r w:rsidRPr="00881375">
          <w:t>C:\</w:t>
        </w:r>
      </w:hyperlink>
    </w:p>
    <w:p w14:paraId="3B7CF356" w14:textId="77777777" w:rsidR="00F17B85" w:rsidRDefault="00F17B85" w:rsidP="00BA7861">
      <w:pPr>
        <w:pStyle w:val="a1"/>
        <w:numPr>
          <w:ilvl w:val="0"/>
          <w:numId w:val="24"/>
        </w:numPr>
      </w:pPr>
      <w:r>
        <w:t>Запустить командную строку с правами администратора.</w:t>
      </w:r>
    </w:p>
    <w:p w14:paraId="438FEEF4" w14:textId="77777777" w:rsidR="00F17B85" w:rsidRDefault="00F17B85" w:rsidP="00BA7861">
      <w:pPr>
        <w:pStyle w:val="a1"/>
        <w:numPr>
          <w:ilvl w:val="0"/>
          <w:numId w:val="24"/>
        </w:numPr>
      </w:pPr>
      <w:r>
        <w:t>Последовательно выполнить команды установки и запуска сервисов:</w:t>
      </w:r>
    </w:p>
    <w:p w14:paraId="03CECFC6" w14:textId="4913659F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Service\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-service.exe install</w:t>
      </w:r>
    </w:p>
    <w:p w14:paraId="30059D32" w14:textId="7DFA8BD0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Service\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-service.exe start</w:t>
      </w:r>
    </w:p>
    <w:p w14:paraId="626C5ED4" w14:textId="1E7B23B6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Back\ReportService\report-service.exe install</w:t>
      </w:r>
    </w:p>
    <w:p w14:paraId="727ED8C8" w14:textId="5D581B0D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Back\ReportService\report-service.exe start</w:t>
      </w:r>
    </w:p>
    <w:p w14:paraId="074F74D5" w14:textId="1FC0D423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Back\SyncService\sync-service.exe install</w:t>
      </w:r>
    </w:p>
    <w:p w14:paraId="0E41D2BE" w14:textId="157A58EB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Back\SyncService\sync-service.exe start</w:t>
      </w:r>
    </w:p>
    <w:p w14:paraId="0E3E81D1" w14:textId="722A1B8D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Back\AuthService\auth-service.exe install</w:t>
      </w:r>
    </w:p>
    <w:p w14:paraId="0F06EAA6" w14:textId="6305F2C2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Back\AuthService\auth-service.exe start</w:t>
      </w:r>
    </w:p>
    <w:p w14:paraId="17648CDE" w14:textId="77777777" w:rsidR="00F17B85" w:rsidRDefault="00F17B85" w:rsidP="00BA7861">
      <w:pPr>
        <w:pStyle w:val="a1"/>
        <w:numPr>
          <w:ilvl w:val="0"/>
          <w:numId w:val="24"/>
        </w:numPr>
      </w:pPr>
      <w:r>
        <w:t>Последовательно выполнить команды проверки состояния сервисов:</w:t>
      </w:r>
    </w:p>
    <w:p w14:paraId="077CDAB9" w14:textId="53366601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Service\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-service.exe status</w:t>
      </w:r>
    </w:p>
    <w:p w14:paraId="5BDF95EA" w14:textId="79BA058E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Back\ReportService\report-service.exe status</w:t>
      </w:r>
    </w:p>
    <w:p w14:paraId="2B872061" w14:textId="2EA32941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Back\SyncService\sync-service.exe status</w:t>
      </w:r>
    </w:p>
    <w:p w14:paraId="79F1F211" w14:textId="765F8858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Back\AuthService\auth-service.exe status</w:t>
      </w:r>
    </w:p>
    <w:p w14:paraId="51E0654B" w14:textId="77777777" w:rsidR="00F17B85" w:rsidRPr="00741C01" w:rsidRDefault="00F17B85" w:rsidP="00F17B85">
      <w:pPr>
        <w:pStyle w:val="afffffffa"/>
      </w:pPr>
      <w:r>
        <w:t>Удостовериться, что для каждого сервиса команда выдала результат «</w:t>
      </w:r>
      <w:proofErr w:type="spellStart"/>
      <w:r>
        <w:t>Started</w:t>
      </w:r>
      <w:proofErr w:type="spellEnd"/>
      <w:r>
        <w:t>».</w:t>
      </w:r>
    </w:p>
    <w:p w14:paraId="289AD679" w14:textId="77777777" w:rsidR="00F17B85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56" w:name="_Toc530408302"/>
      <w:bookmarkStart w:id="57" w:name="_Toc136471890"/>
      <w:r>
        <w:rPr>
          <w:lang w:val="ru-RU"/>
        </w:rPr>
        <w:t>Установка интерфейсной части приложения</w:t>
      </w:r>
      <w:bookmarkEnd w:id="56"/>
      <w:bookmarkEnd w:id="57"/>
    </w:p>
    <w:p w14:paraId="5722ACD5" w14:textId="47939C8F" w:rsidR="00F17B85" w:rsidRDefault="00F17B85" w:rsidP="00F17B85">
      <w:pPr>
        <w:pStyle w:val="afffffffa"/>
      </w:pPr>
      <w:r>
        <w:t>На сервере управления интерфейсом (</w:t>
      </w:r>
      <w:proofErr w:type="spellStart"/>
      <w:r w:rsidR="004950CC">
        <w:t>psovpd</w:t>
      </w:r>
      <w:r>
        <w:t>-web</w:t>
      </w:r>
      <w:proofErr w:type="spellEnd"/>
      <w:r>
        <w:t>) выполнить следующие действия:</w:t>
      </w:r>
    </w:p>
    <w:p w14:paraId="684D4F27" w14:textId="77777777" w:rsidR="00F17B85" w:rsidRDefault="00F17B85" w:rsidP="00BA7861">
      <w:pPr>
        <w:pStyle w:val="a1"/>
        <w:numPr>
          <w:ilvl w:val="0"/>
          <w:numId w:val="25"/>
        </w:numPr>
      </w:pPr>
      <w:r>
        <w:t xml:space="preserve">Скопировать папку </w:t>
      </w:r>
      <w:proofErr w:type="spellStart"/>
      <w:r>
        <w:t>WebFront</w:t>
      </w:r>
      <w:proofErr w:type="spellEnd"/>
      <w:r>
        <w:t xml:space="preserve"> с установочного диска на локальный диск C:\</w:t>
      </w:r>
    </w:p>
    <w:p w14:paraId="78E27AF5" w14:textId="77777777" w:rsidR="00F17B85" w:rsidRDefault="00F17B85" w:rsidP="00BA7861">
      <w:pPr>
        <w:pStyle w:val="a1"/>
        <w:numPr>
          <w:ilvl w:val="0"/>
          <w:numId w:val="25"/>
        </w:numPr>
      </w:pPr>
      <w:r>
        <w:t>При необходимости изменить заданные по умолчанию настройки интерфейсной части приложения в конфигурационном файле (</w:t>
      </w:r>
      <w:r>
        <w:fldChar w:fldCharType="begin"/>
      </w:r>
      <w:r>
        <w:instrText xml:space="preserve"> REF _Ref530044083 \h </w:instrText>
      </w:r>
      <w:r>
        <w:fldChar w:fldCharType="separate"/>
      </w:r>
      <w:r>
        <w:rPr>
          <w:szCs w:val="24"/>
        </w:rPr>
        <w:t>Приложение 2</w:t>
      </w:r>
      <w:r>
        <w:fldChar w:fldCharType="end"/>
      </w:r>
      <w:r>
        <w:t>).</w:t>
      </w:r>
    </w:p>
    <w:p w14:paraId="23940982" w14:textId="77777777" w:rsidR="00F17B85" w:rsidRDefault="00F17B85" w:rsidP="00BA7861">
      <w:pPr>
        <w:pStyle w:val="a1"/>
        <w:numPr>
          <w:ilvl w:val="0"/>
          <w:numId w:val="25"/>
        </w:numPr>
      </w:pPr>
      <w:r>
        <w:t>Запустить командную строку с правами администратора.</w:t>
      </w:r>
    </w:p>
    <w:p w14:paraId="013D877D" w14:textId="77777777" w:rsidR="00F17B85" w:rsidRDefault="00F17B85" w:rsidP="00BA7861">
      <w:pPr>
        <w:pStyle w:val="a1"/>
        <w:numPr>
          <w:ilvl w:val="0"/>
          <w:numId w:val="25"/>
        </w:numPr>
      </w:pPr>
      <w:r>
        <w:lastRenderedPageBreak/>
        <w:t>Последовательно выполнить команды установки и запуска сервиса:</w:t>
      </w:r>
    </w:p>
    <w:p w14:paraId="30836FEC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C:\WebFront\nginx-service.exe install</w:t>
      </w:r>
    </w:p>
    <w:p w14:paraId="3D697C57" w14:textId="77777777" w:rsidR="00F17B85" w:rsidRDefault="00F17B85" w:rsidP="00F17B85">
      <w:pPr>
        <w:pStyle w:val="20"/>
        <w:numPr>
          <w:ilvl w:val="0"/>
          <w:numId w:val="22"/>
        </w:numPr>
        <w:rPr>
          <w:lang w:val="en-US"/>
        </w:rPr>
      </w:pPr>
      <w:r w:rsidRPr="00F17B85">
        <w:rPr>
          <w:sz w:val="24"/>
          <w:lang w:val="en-US"/>
        </w:rPr>
        <w:t>C:\WebFront\nginx-service.exe start</w:t>
      </w:r>
    </w:p>
    <w:p w14:paraId="12D3DF27" w14:textId="77777777" w:rsidR="00F17B85" w:rsidRDefault="00F17B85" w:rsidP="00BA7861">
      <w:pPr>
        <w:pStyle w:val="a1"/>
        <w:numPr>
          <w:ilvl w:val="0"/>
          <w:numId w:val="25"/>
        </w:numPr>
      </w:pPr>
      <w:r>
        <w:t>Выполнить команду проверки состояния сервиса:</w:t>
      </w:r>
    </w:p>
    <w:p w14:paraId="6524862D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C:\WebFront\nginxservice.exe status</w:t>
      </w:r>
    </w:p>
    <w:p w14:paraId="453C503A" w14:textId="77777777" w:rsidR="00F17B85" w:rsidRPr="00504A49" w:rsidRDefault="00F17B85" w:rsidP="00F17B85">
      <w:pPr>
        <w:pStyle w:val="afffffffa"/>
      </w:pPr>
      <w:r>
        <w:t>Удостовериться, что команда выдала результат «</w:t>
      </w:r>
      <w:proofErr w:type="spellStart"/>
      <w:r>
        <w:t>Started</w:t>
      </w:r>
      <w:proofErr w:type="spellEnd"/>
      <w:r>
        <w:t>».</w:t>
      </w:r>
    </w:p>
    <w:p w14:paraId="35DE9FC8" w14:textId="77777777" w:rsidR="00F17B85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58" w:name="_Toc530408303"/>
      <w:bookmarkStart w:id="59" w:name="_Toc136471891"/>
      <w:r>
        <w:rPr>
          <w:lang w:val="ru-RU"/>
        </w:rPr>
        <w:t>Установка сервисов кэширования внутренних данных</w:t>
      </w:r>
      <w:bookmarkEnd w:id="58"/>
      <w:bookmarkEnd w:id="59"/>
    </w:p>
    <w:p w14:paraId="38A485E9" w14:textId="1D7F8677" w:rsidR="00F17B85" w:rsidRDefault="00F17B85" w:rsidP="00F17B85">
      <w:pPr>
        <w:pStyle w:val="afffffffa"/>
      </w:pPr>
      <w:r>
        <w:t>На сервере кэширования внутренних данных (</w:t>
      </w:r>
      <w:proofErr w:type="spellStart"/>
      <w:r w:rsidR="004950CC">
        <w:t>psovpd</w:t>
      </w:r>
      <w:r>
        <w:t>-cin</w:t>
      </w:r>
      <w:proofErr w:type="spellEnd"/>
      <w:r>
        <w:t>) выполнить следующие действия:</w:t>
      </w:r>
    </w:p>
    <w:p w14:paraId="1AB215B6" w14:textId="77777777" w:rsidR="00F17B85" w:rsidRDefault="00F17B85" w:rsidP="00BA7861">
      <w:pPr>
        <w:pStyle w:val="a1"/>
        <w:numPr>
          <w:ilvl w:val="0"/>
          <w:numId w:val="26"/>
        </w:numPr>
      </w:pPr>
      <w:r>
        <w:t xml:space="preserve">Запустить файл couchbase-server-community_5.1.1-windows_amd64.msi из каталога </w:t>
      </w:r>
      <w:proofErr w:type="spellStart"/>
      <w:r>
        <w:t>CouchbaseIn</w:t>
      </w:r>
      <w:proofErr w:type="spellEnd"/>
      <w:r>
        <w:t xml:space="preserve"> установочного диска.</w:t>
      </w:r>
    </w:p>
    <w:p w14:paraId="3CF7A755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</w:pPr>
      <w:r>
        <w:lastRenderedPageBreak/>
        <w:t>Нажать «</w:t>
      </w:r>
      <w:r>
        <w:rPr>
          <w:lang w:val="en-US"/>
        </w:rPr>
        <w:t>Next</w:t>
      </w:r>
      <w:r>
        <w:t>».</w:t>
      </w:r>
    </w:p>
    <w:p w14:paraId="03DB34E9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0B1877CB" wp14:editId="44B84B89">
            <wp:extent cx="3436106" cy="2686050"/>
            <wp:effectExtent l="0" t="0" r="0" b="0"/>
            <wp:docPr id="30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95" cy="269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77A2" w14:textId="77777777" w:rsidR="00F17B85" w:rsidRPr="005A6857" w:rsidRDefault="00F17B85" w:rsidP="00F17B85">
      <w:pPr>
        <w:pStyle w:val="af3"/>
        <w:jc w:val="center"/>
        <w:rPr>
          <w:b/>
        </w:rPr>
      </w:pPr>
      <w:r w:rsidRPr="005A6857">
        <w:t xml:space="preserve">Рисунок </w:t>
      </w:r>
      <w:r>
        <w:t>3.2.4.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1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2</w:t>
      </w:r>
    </w:p>
    <w:p w14:paraId="33BF430A" w14:textId="77777777" w:rsidR="00F17B85" w:rsidRDefault="00F17B85" w:rsidP="00BA7861">
      <w:pPr>
        <w:pStyle w:val="a1"/>
        <w:keepNext/>
        <w:numPr>
          <w:ilvl w:val="0"/>
          <w:numId w:val="26"/>
        </w:numPr>
        <w:rPr>
          <w:lang w:val="en-US"/>
        </w:rPr>
      </w:pPr>
      <w:r>
        <w:t>Выбрать</w:t>
      </w:r>
      <w:r w:rsidRPr="008B1E2F">
        <w:rPr>
          <w:lang w:val="en-US"/>
        </w:rPr>
        <w:t xml:space="preserve"> «</w:t>
      </w:r>
      <w:r>
        <w:rPr>
          <w:lang w:val="en-US"/>
        </w:rPr>
        <w:t>I accept the terms in the License Agreement</w:t>
      </w:r>
      <w:r w:rsidRPr="008B1E2F">
        <w:rPr>
          <w:lang w:val="en-US"/>
        </w:rPr>
        <w:t>»</w:t>
      </w:r>
      <w:r>
        <w:rPr>
          <w:lang w:val="en-US"/>
        </w:rPr>
        <w:t xml:space="preserve"> и </w:t>
      </w:r>
      <w:r>
        <w:t>нажать</w:t>
      </w:r>
      <w:r w:rsidRPr="008B1E2F">
        <w:rPr>
          <w:lang w:val="en-US"/>
        </w:rPr>
        <w:t xml:space="preserve"> «</w:t>
      </w:r>
      <w:r>
        <w:rPr>
          <w:lang w:val="en-US"/>
        </w:rPr>
        <w:t>Next».</w:t>
      </w:r>
    </w:p>
    <w:p w14:paraId="4B7BB185" w14:textId="77777777" w:rsidR="00F17B85" w:rsidRPr="00F85E9D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D36A7B9" wp14:editId="64CD660E">
            <wp:extent cx="3789467" cy="2962275"/>
            <wp:effectExtent l="0" t="0" r="1905" b="0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8" cy="296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621D1" w14:textId="77777777" w:rsidR="00F17B85" w:rsidRPr="00241BC7" w:rsidRDefault="00F17B85" w:rsidP="00F17B85">
      <w:pPr>
        <w:pStyle w:val="af3"/>
        <w:jc w:val="center"/>
        <w:rPr>
          <w:b/>
        </w:rPr>
      </w:pPr>
      <w:r w:rsidRPr="00241BC7">
        <w:t xml:space="preserve">Рисунок </w:t>
      </w:r>
      <w:r>
        <w:t>3.2.4.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2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3</w:t>
      </w:r>
    </w:p>
    <w:p w14:paraId="7A5C3B58" w14:textId="77777777" w:rsidR="00F17B85" w:rsidRDefault="00F17B85" w:rsidP="00BA7861">
      <w:pPr>
        <w:pStyle w:val="a1"/>
        <w:keepNext/>
        <w:numPr>
          <w:ilvl w:val="0"/>
          <w:numId w:val="26"/>
        </w:numPr>
      </w:pPr>
      <w:r>
        <w:t>Указать путь установки C:\Couchbase\Server.</w:t>
      </w:r>
    </w:p>
    <w:p w14:paraId="3F5D98CD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D11F0C" wp14:editId="0FA0E1C9">
            <wp:extent cx="3895725" cy="3045338"/>
            <wp:effectExtent l="0" t="0" r="0" b="3175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49" cy="305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D7CD" w14:textId="77777777" w:rsidR="00F17B85" w:rsidRPr="00E90695" w:rsidRDefault="00F17B85" w:rsidP="00F17B85">
      <w:pPr>
        <w:pStyle w:val="af3"/>
        <w:jc w:val="center"/>
        <w:rPr>
          <w:b/>
        </w:rPr>
      </w:pPr>
      <w:r w:rsidRPr="00E90695">
        <w:t xml:space="preserve">Рисунок </w:t>
      </w:r>
      <w:r>
        <w:t>3.4.2.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3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4</w:t>
      </w:r>
    </w:p>
    <w:p w14:paraId="35529975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</w:pPr>
      <w:r>
        <w:t>Нажать «</w:t>
      </w:r>
      <w:r>
        <w:rPr>
          <w:lang w:val="en-US"/>
        </w:rPr>
        <w:t>Install</w:t>
      </w:r>
      <w:r>
        <w:t>».</w:t>
      </w:r>
    </w:p>
    <w:p w14:paraId="3CD5EA02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2A028801" wp14:editId="3E2859BE">
            <wp:extent cx="4210050" cy="3291050"/>
            <wp:effectExtent l="0" t="0" r="0" b="5080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22" cy="329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13A8" w14:textId="77777777" w:rsidR="00F17B85" w:rsidRPr="008D5BCF" w:rsidRDefault="00F17B85" w:rsidP="00F17B85">
      <w:pPr>
        <w:pStyle w:val="af3"/>
        <w:jc w:val="center"/>
        <w:rPr>
          <w:b/>
        </w:rPr>
      </w:pPr>
      <w:r w:rsidRPr="008D5BCF">
        <w:t xml:space="preserve">Рисунок </w:t>
      </w:r>
      <w:r>
        <w:t>3.2.4.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4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5</w:t>
      </w:r>
    </w:p>
    <w:p w14:paraId="2722186E" w14:textId="77777777" w:rsidR="00F17B85" w:rsidRDefault="00F17B85" w:rsidP="00BA7861">
      <w:pPr>
        <w:pStyle w:val="a1"/>
        <w:keepNext/>
        <w:numPr>
          <w:ilvl w:val="0"/>
          <w:numId w:val="26"/>
        </w:numPr>
      </w:pPr>
      <w:r w:rsidRPr="006D6C7E">
        <w:t>Дождаться окончания установки и нажать «</w:t>
      </w:r>
      <w:proofErr w:type="spellStart"/>
      <w:r w:rsidRPr="006D6C7E">
        <w:t>Finish</w:t>
      </w:r>
      <w:proofErr w:type="spellEnd"/>
      <w:r w:rsidRPr="006D6C7E">
        <w:t>»</w:t>
      </w:r>
      <w:r>
        <w:t>.</w:t>
      </w:r>
    </w:p>
    <w:p w14:paraId="62100C4D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079D86" wp14:editId="1832ECCF">
            <wp:extent cx="4286225" cy="3350597"/>
            <wp:effectExtent l="0" t="0" r="635" b="2540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82" cy="338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C5BC" w14:textId="77777777" w:rsidR="00F17B85" w:rsidRPr="006D6C7E" w:rsidRDefault="00F17B85" w:rsidP="00F17B85">
      <w:pPr>
        <w:pStyle w:val="af3"/>
        <w:jc w:val="center"/>
        <w:rPr>
          <w:b/>
        </w:rPr>
      </w:pPr>
      <w:r w:rsidRPr="006D6C7E">
        <w:t xml:space="preserve">Рисунок </w:t>
      </w:r>
      <w:r>
        <w:t>3.4.2.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5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6</w:t>
      </w:r>
    </w:p>
    <w:p w14:paraId="5E127604" w14:textId="288F7AD3" w:rsidR="00F17B85" w:rsidRDefault="00F17B85" w:rsidP="00BA7861">
      <w:pPr>
        <w:pStyle w:val="a1"/>
        <w:numPr>
          <w:ilvl w:val="0"/>
          <w:numId w:val="26"/>
        </w:numPr>
      </w:pPr>
      <w:r>
        <w:t xml:space="preserve">Открыть в веб-браузере консоль </w:t>
      </w:r>
      <w:proofErr w:type="spellStart"/>
      <w:r>
        <w:t>Couchbase</w:t>
      </w:r>
      <w:proofErr w:type="spellEnd"/>
      <w:r>
        <w:t xml:space="preserve"> по адресу http://</w:t>
      </w:r>
      <w:proofErr w:type="spellStart"/>
      <w:r w:rsidR="004950CC">
        <w:rPr>
          <w:lang w:val="en-US"/>
        </w:rPr>
        <w:t>psovpd</w:t>
      </w:r>
      <w:proofErr w:type="spellEnd"/>
      <w:r w:rsidRPr="00B76EBA">
        <w:t>-</w:t>
      </w:r>
      <w:proofErr w:type="spellStart"/>
      <w:r>
        <w:rPr>
          <w:lang w:val="en-US"/>
        </w:rPr>
        <w:t>cin</w:t>
      </w:r>
      <w:proofErr w:type="spellEnd"/>
      <w:r>
        <w:t>:8091. Запустится мастер создания кластера.</w:t>
      </w:r>
    </w:p>
    <w:p w14:paraId="0546648D" w14:textId="77777777" w:rsidR="00F17B85" w:rsidRPr="007A2B25" w:rsidRDefault="00F17B85" w:rsidP="00BA7861">
      <w:pPr>
        <w:pStyle w:val="a1"/>
        <w:keepNext/>
        <w:numPr>
          <w:ilvl w:val="0"/>
          <w:numId w:val="26"/>
        </w:numPr>
        <w:jc w:val="left"/>
        <w:rPr>
          <w:lang w:val="en-US"/>
        </w:rPr>
      </w:pPr>
      <w:r w:rsidRPr="00AD0328">
        <w:t>Выбрать</w:t>
      </w:r>
      <w:r w:rsidRPr="0040421C">
        <w:rPr>
          <w:lang w:val="en-US"/>
        </w:rPr>
        <w:t xml:space="preserve"> </w:t>
      </w:r>
      <w:r w:rsidRPr="00AD0328">
        <w:t>пункт</w:t>
      </w:r>
      <w:r w:rsidRPr="0040421C">
        <w:rPr>
          <w:lang w:val="en-US"/>
        </w:rPr>
        <w:t xml:space="preserve"> </w:t>
      </w:r>
      <w:r w:rsidRPr="001A63E7">
        <w:rPr>
          <w:lang w:val="en-US"/>
        </w:rPr>
        <w:t>«</w:t>
      </w:r>
      <w:r>
        <w:rPr>
          <w:lang w:val="en-US"/>
        </w:rPr>
        <w:t>Setup</w:t>
      </w:r>
      <w:r w:rsidRPr="0040421C">
        <w:rPr>
          <w:lang w:val="en-US"/>
        </w:rPr>
        <w:t xml:space="preserve"> </w:t>
      </w:r>
      <w:r>
        <w:rPr>
          <w:lang w:val="en-US"/>
        </w:rPr>
        <w:t>New</w:t>
      </w:r>
      <w:r w:rsidRPr="0040421C">
        <w:rPr>
          <w:lang w:val="en-US"/>
        </w:rPr>
        <w:t xml:space="preserve"> </w:t>
      </w:r>
      <w:r>
        <w:rPr>
          <w:lang w:val="en-US"/>
        </w:rPr>
        <w:t>Cluster</w:t>
      </w:r>
      <w:r w:rsidRPr="001A63E7">
        <w:rPr>
          <w:lang w:val="en-US"/>
        </w:rPr>
        <w:t>»</w:t>
      </w:r>
      <w:r>
        <w:rPr>
          <w:lang w:val="en-US"/>
        </w:rPr>
        <w:t>.</w:t>
      </w:r>
    </w:p>
    <w:p w14:paraId="788C3AAE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74B36D7B" wp14:editId="227BEEF0">
            <wp:extent cx="4238625" cy="3049846"/>
            <wp:effectExtent l="0" t="0" r="0" b="0"/>
            <wp:docPr id="6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48" cy="307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0DA9" w14:textId="77777777" w:rsidR="00F17B85" w:rsidRDefault="00F17B85" w:rsidP="00F17B85">
      <w:pPr>
        <w:pStyle w:val="af3"/>
        <w:jc w:val="center"/>
        <w:rPr>
          <w:b/>
        </w:rPr>
      </w:pPr>
      <w:r w:rsidRPr="00EF52C8">
        <w:t xml:space="preserve">Рисунок </w:t>
      </w:r>
      <w:r>
        <w:t>3.2.4.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6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8</w:t>
      </w:r>
    </w:p>
    <w:p w14:paraId="347CEE54" w14:textId="77777777" w:rsidR="00F17B85" w:rsidRPr="008B0076" w:rsidRDefault="00F17B85" w:rsidP="00BA7861">
      <w:pPr>
        <w:pStyle w:val="a1"/>
        <w:keepNext/>
        <w:numPr>
          <w:ilvl w:val="0"/>
          <w:numId w:val="26"/>
        </w:numPr>
        <w:jc w:val="left"/>
      </w:pPr>
      <w:r w:rsidRPr="00AD0328">
        <w:t>Заполнить поля:</w:t>
      </w:r>
    </w:p>
    <w:p w14:paraId="37CFCF81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Cluster Name</w:t>
      </w:r>
      <w:r w:rsidRPr="00F17B85">
        <w:rPr>
          <w:sz w:val="24"/>
        </w:rPr>
        <w:t>;</w:t>
      </w:r>
    </w:p>
    <w:p w14:paraId="3A584A2D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lastRenderedPageBreak/>
        <w:t>Create Admin Username;</w:t>
      </w:r>
    </w:p>
    <w:p w14:paraId="682270AB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Create Password;</w:t>
      </w:r>
    </w:p>
    <w:p w14:paraId="0C49458A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Confirm Password;</w:t>
      </w:r>
    </w:p>
    <w:p w14:paraId="71FD6472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proofErr w:type="spellStart"/>
      <w:r w:rsidRPr="00F17B85">
        <w:rPr>
          <w:sz w:val="24"/>
          <w:lang w:val="en-US"/>
        </w:rPr>
        <w:t>Нажать</w:t>
      </w:r>
      <w:proofErr w:type="spellEnd"/>
      <w:r w:rsidRPr="00F17B85">
        <w:rPr>
          <w:sz w:val="24"/>
          <w:lang w:val="en-US"/>
        </w:rPr>
        <w:t xml:space="preserve"> Next: Accept Terms</w:t>
      </w:r>
      <w:r w:rsidRPr="00F17B85">
        <w:rPr>
          <w:sz w:val="24"/>
        </w:rPr>
        <w:t>.</w:t>
      </w:r>
    </w:p>
    <w:p w14:paraId="210354CA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078A2C5B" wp14:editId="3088C32B">
            <wp:extent cx="4118738" cy="2807877"/>
            <wp:effectExtent l="0" t="0" r="0" b="0"/>
            <wp:docPr id="7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738" cy="280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881A" w14:textId="77777777" w:rsidR="00F17B85" w:rsidRPr="008B0076" w:rsidRDefault="00F17B85" w:rsidP="00F17B85">
      <w:pPr>
        <w:pStyle w:val="af3"/>
        <w:jc w:val="center"/>
        <w:rPr>
          <w:b/>
        </w:rPr>
      </w:pPr>
      <w:r w:rsidRPr="008B0076">
        <w:t>Рисунок 3.4.2.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7</w:t>
      </w:r>
      <w:r w:rsidR="00E26CE2">
        <w:rPr>
          <w:noProof/>
        </w:rPr>
        <w:fldChar w:fldCharType="end"/>
      </w:r>
      <w:r w:rsidRPr="008B0076">
        <w:t xml:space="preserve"> – </w:t>
      </w:r>
      <w:r>
        <w:t xml:space="preserve">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9</w:t>
      </w:r>
    </w:p>
    <w:p w14:paraId="68EA0231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  <w:rPr>
          <w:lang w:val="en-US"/>
        </w:rPr>
      </w:pPr>
      <w:r>
        <w:t>Выбрать</w:t>
      </w:r>
      <w:r w:rsidRPr="00BD232A">
        <w:rPr>
          <w:lang w:val="en-US"/>
        </w:rPr>
        <w:t xml:space="preserve"> «</w:t>
      </w:r>
      <w:r>
        <w:rPr>
          <w:lang w:val="en-US"/>
        </w:rPr>
        <w:t>I accept the terms &amp; conditions</w:t>
      </w:r>
      <w:r w:rsidRPr="00BD232A">
        <w:rPr>
          <w:lang w:val="en-US"/>
        </w:rPr>
        <w:t>»</w:t>
      </w:r>
      <w:r>
        <w:rPr>
          <w:lang w:val="en-US"/>
        </w:rPr>
        <w:t xml:space="preserve"> и </w:t>
      </w:r>
      <w:r>
        <w:t>нажать</w:t>
      </w:r>
      <w:r>
        <w:rPr>
          <w:lang w:val="en-US"/>
        </w:rPr>
        <w:t xml:space="preserve"> Configure Disk, Memory, Services.</w:t>
      </w:r>
    </w:p>
    <w:p w14:paraId="74630D34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1F243B4C" wp14:editId="4C038E8D">
            <wp:extent cx="4133573" cy="3061465"/>
            <wp:effectExtent l="0" t="0" r="635" b="5715"/>
            <wp:docPr id="8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13" cy="306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8A51" w14:textId="77777777" w:rsidR="00F17B85" w:rsidRPr="003368AC" w:rsidRDefault="00F17B85" w:rsidP="00F17B85">
      <w:pPr>
        <w:pStyle w:val="af3"/>
        <w:jc w:val="center"/>
        <w:rPr>
          <w:b/>
        </w:rPr>
      </w:pPr>
      <w:r w:rsidRPr="008B0076">
        <w:t xml:space="preserve">Рисунок </w:t>
      </w:r>
      <w:r>
        <w:t>3.4.2.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8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10</w:t>
      </w:r>
    </w:p>
    <w:p w14:paraId="3E0CF3CF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  <w:rPr>
          <w:lang w:val="en-US"/>
        </w:rPr>
      </w:pPr>
      <w:r w:rsidRPr="008B0076">
        <w:t>Заполнить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поля</w:t>
      </w:r>
      <w:proofErr w:type="spellEnd"/>
      <w:r>
        <w:rPr>
          <w:lang w:val="en-US"/>
        </w:rPr>
        <w:t>:</w:t>
      </w:r>
    </w:p>
    <w:p w14:paraId="11F21063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F17B85">
        <w:rPr>
          <w:sz w:val="24"/>
          <w:lang w:val="en-US"/>
        </w:rPr>
        <w:t>Host</w:t>
      </w:r>
      <w:r w:rsidRPr="00F17B85">
        <w:rPr>
          <w:sz w:val="24"/>
        </w:rPr>
        <w:t xml:space="preserve"> </w:t>
      </w:r>
      <w:r w:rsidRPr="00F17B85">
        <w:rPr>
          <w:sz w:val="24"/>
          <w:lang w:val="en-US"/>
        </w:rPr>
        <w:t>Name</w:t>
      </w:r>
      <w:r w:rsidRPr="00F17B85">
        <w:rPr>
          <w:sz w:val="24"/>
        </w:rPr>
        <w:t xml:space="preserve"> / </w:t>
      </w:r>
      <w:r w:rsidRPr="00F17B85">
        <w:rPr>
          <w:sz w:val="24"/>
          <w:lang w:val="en-US"/>
        </w:rPr>
        <w:t>IP</w:t>
      </w:r>
      <w:r w:rsidRPr="00F17B85">
        <w:rPr>
          <w:sz w:val="24"/>
        </w:rPr>
        <w:t xml:space="preserve"> </w:t>
      </w:r>
      <w:r w:rsidRPr="00F17B85">
        <w:rPr>
          <w:sz w:val="24"/>
          <w:lang w:val="en-US"/>
        </w:rPr>
        <w:t>Address</w:t>
      </w:r>
      <w:r w:rsidRPr="00F17B85">
        <w:rPr>
          <w:sz w:val="24"/>
        </w:rPr>
        <w:t xml:space="preserve"> (</w:t>
      </w:r>
      <w:r w:rsidRPr="00F17B85">
        <w:rPr>
          <w:sz w:val="24"/>
          <w:lang w:val="en-US"/>
        </w:rPr>
        <w:t>IP</w:t>
      </w:r>
      <w:r w:rsidRPr="00F17B85">
        <w:rPr>
          <w:sz w:val="24"/>
        </w:rPr>
        <w:t xml:space="preserve">-адрес сервера кэширования </w:t>
      </w:r>
      <w:proofErr w:type="spellStart"/>
      <w:r w:rsidRPr="00F17B85">
        <w:rPr>
          <w:sz w:val="24"/>
        </w:rPr>
        <w:t>внутрених</w:t>
      </w:r>
      <w:proofErr w:type="spellEnd"/>
      <w:r w:rsidRPr="00F17B85">
        <w:rPr>
          <w:sz w:val="24"/>
        </w:rPr>
        <w:t xml:space="preserve"> данных).</w:t>
      </w:r>
    </w:p>
    <w:p w14:paraId="0E6B64AF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7E152A">
        <w:rPr>
          <w:sz w:val="24"/>
        </w:rPr>
        <w:lastRenderedPageBreak/>
        <w:t>Прочие</w:t>
      </w:r>
      <w:r>
        <w:t xml:space="preserve"> </w:t>
      </w:r>
      <w:r w:rsidRPr="00F17B85">
        <w:rPr>
          <w:sz w:val="24"/>
        </w:rPr>
        <w:t>параметры оставить по умолчанию и нажать «</w:t>
      </w:r>
      <w:r w:rsidRPr="00F17B85">
        <w:rPr>
          <w:sz w:val="24"/>
          <w:lang w:val="en-US"/>
        </w:rPr>
        <w:t>Save</w:t>
      </w:r>
      <w:r w:rsidRPr="00F17B85">
        <w:rPr>
          <w:sz w:val="24"/>
        </w:rPr>
        <w:t xml:space="preserve"> &amp; </w:t>
      </w:r>
      <w:r w:rsidRPr="00F17B85">
        <w:rPr>
          <w:sz w:val="24"/>
          <w:lang w:val="en-US"/>
        </w:rPr>
        <w:t>Finish</w:t>
      </w:r>
      <w:r w:rsidRPr="00F17B85">
        <w:rPr>
          <w:sz w:val="24"/>
        </w:rPr>
        <w:t>».</w:t>
      </w:r>
    </w:p>
    <w:p w14:paraId="49024253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809D0D" wp14:editId="4415CFCB">
            <wp:extent cx="4010025" cy="6568497"/>
            <wp:effectExtent l="0" t="0" r="0" b="3810"/>
            <wp:docPr id="9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70" cy="65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FC73" w14:textId="63E5A7AB" w:rsidR="00F17B85" w:rsidRPr="00F17B85" w:rsidRDefault="00F17B85" w:rsidP="00F17B85">
      <w:pPr>
        <w:pStyle w:val="af3"/>
        <w:tabs>
          <w:tab w:val="left" w:pos="3686"/>
        </w:tabs>
        <w:jc w:val="center"/>
        <w:rPr>
          <w:b/>
        </w:rPr>
      </w:pPr>
      <w:r w:rsidRPr="003368AC">
        <w:t xml:space="preserve">Рисунок </w:t>
      </w:r>
      <w:r>
        <w:t>3.4.2.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9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11</w:t>
      </w:r>
    </w:p>
    <w:p w14:paraId="742BB266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</w:pPr>
      <w:r w:rsidRPr="00AD0328">
        <w:t xml:space="preserve">В интерфейсе управления кластером </w:t>
      </w:r>
      <w:proofErr w:type="spellStart"/>
      <w:r w:rsidRPr="008B0076">
        <w:t>Couchbase</w:t>
      </w:r>
      <w:proofErr w:type="spellEnd"/>
      <w:r w:rsidRPr="00AD0328">
        <w:t xml:space="preserve"> выбрать пункт меню </w:t>
      </w:r>
      <w:r w:rsidRPr="008B0076">
        <w:rPr>
          <w:lang w:val="en-US"/>
        </w:rPr>
        <w:t>Buckets</w:t>
      </w:r>
      <w:r w:rsidRPr="00C858EE">
        <w:t xml:space="preserve">, </w:t>
      </w:r>
      <w:r w:rsidRPr="008B0076">
        <w:t>и</w:t>
      </w:r>
      <w:r w:rsidRPr="00C858EE">
        <w:t xml:space="preserve"> </w:t>
      </w:r>
      <w:r w:rsidRPr="008B0076">
        <w:t>нажать</w:t>
      </w:r>
      <w:r w:rsidRPr="00C858EE">
        <w:t xml:space="preserve"> «</w:t>
      </w:r>
      <w:r>
        <w:rPr>
          <w:lang w:val="en-US"/>
        </w:rPr>
        <w:t>ADD</w:t>
      </w:r>
      <w:r w:rsidRPr="00C858EE">
        <w:t xml:space="preserve"> </w:t>
      </w:r>
      <w:r>
        <w:rPr>
          <w:lang w:val="en-US"/>
        </w:rPr>
        <w:t>BUCKET</w:t>
      </w:r>
      <w:r w:rsidRPr="00C858EE">
        <w:t>»</w:t>
      </w:r>
      <w:r>
        <w:t xml:space="preserve"> (в правом верхнем углу интерфейса)</w:t>
      </w:r>
      <w:r w:rsidRPr="00C858EE">
        <w:t>.</w:t>
      </w:r>
    </w:p>
    <w:p w14:paraId="4B67DF2D" w14:textId="77777777" w:rsidR="00F17B85" w:rsidRDefault="00F17B85" w:rsidP="00F17B85">
      <w:pPr>
        <w:pStyle w:val="a1"/>
        <w:keepNext/>
        <w:numPr>
          <w:ilvl w:val="0"/>
          <w:numId w:val="0"/>
        </w:numPr>
        <w:ind w:left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D170F2" wp14:editId="5C30D658">
            <wp:extent cx="5532991" cy="2459107"/>
            <wp:effectExtent l="0" t="0" r="0" b="0"/>
            <wp:docPr id="10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91" cy="245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99F61" w14:textId="77777777" w:rsidR="00F17B85" w:rsidRPr="00CC72C2" w:rsidRDefault="00F17B85" w:rsidP="00F17B85">
      <w:pPr>
        <w:pStyle w:val="af3"/>
        <w:jc w:val="center"/>
        <w:rPr>
          <w:b/>
        </w:rPr>
      </w:pPr>
      <w:r w:rsidRPr="00CC72C2">
        <w:t xml:space="preserve">Рисунок </w:t>
      </w:r>
      <w:r>
        <w:t>3.4.2.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10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12</w:t>
      </w:r>
    </w:p>
    <w:p w14:paraId="1F944ADF" w14:textId="77777777" w:rsidR="00F17B85" w:rsidRPr="00207B45" w:rsidRDefault="00F17B85" w:rsidP="00F17B85">
      <w:pPr>
        <w:pStyle w:val="a1"/>
        <w:ind w:firstLine="0"/>
        <w:jc w:val="center"/>
      </w:pPr>
    </w:p>
    <w:p w14:paraId="1708FF97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  <w:rPr>
          <w:lang w:val="en-US"/>
        </w:rPr>
      </w:pPr>
      <w:proofErr w:type="spellStart"/>
      <w:r>
        <w:rPr>
          <w:lang w:val="en-US"/>
        </w:rPr>
        <w:t>Заполнить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поля</w:t>
      </w:r>
      <w:proofErr w:type="spellEnd"/>
      <w:r>
        <w:rPr>
          <w:lang w:val="en-US"/>
        </w:rPr>
        <w:t>:</w:t>
      </w:r>
    </w:p>
    <w:p w14:paraId="4F420EA2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Name</w:t>
      </w:r>
      <w:r w:rsidRPr="00F17B85">
        <w:rPr>
          <w:sz w:val="24"/>
        </w:rPr>
        <w:t>.</w:t>
      </w:r>
    </w:p>
    <w:p w14:paraId="34384155" w14:textId="77777777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>Прочие параметры оставить по умолчанию и нажать «</w:t>
      </w:r>
      <w:r w:rsidRPr="00F17B85">
        <w:rPr>
          <w:sz w:val="24"/>
          <w:lang w:val="en-US"/>
        </w:rPr>
        <w:t>Add</w:t>
      </w:r>
      <w:r w:rsidRPr="00F17B85">
        <w:rPr>
          <w:sz w:val="24"/>
        </w:rPr>
        <w:t xml:space="preserve"> </w:t>
      </w:r>
      <w:r w:rsidRPr="00F17B85">
        <w:rPr>
          <w:sz w:val="24"/>
          <w:lang w:val="en-US"/>
        </w:rPr>
        <w:t>Bucket</w:t>
      </w:r>
      <w:r w:rsidRPr="00F17B85">
        <w:rPr>
          <w:sz w:val="24"/>
        </w:rPr>
        <w:t xml:space="preserve">». Настройка кластера </w:t>
      </w:r>
      <w:r w:rsidRPr="00F17B85">
        <w:rPr>
          <w:sz w:val="24"/>
          <w:lang w:val="en-US"/>
        </w:rPr>
        <w:t>Couchbase</w:t>
      </w:r>
      <w:r w:rsidRPr="00F17B85">
        <w:rPr>
          <w:sz w:val="24"/>
        </w:rPr>
        <w:t xml:space="preserve"> завершена.</w:t>
      </w:r>
    </w:p>
    <w:p w14:paraId="6D2F239B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2EC7CE" wp14:editId="6BC8BC4F">
            <wp:extent cx="3676650" cy="3041782"/>
            <wp:effectExtent l="0" t="0" r="0" b="6350"/>
            <wp:docPr id="11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04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E752" w14:textId="77777777" w:rsidR="00F17B85" w:rsidRPr="00207B45" w:rsidRDefault="00F17B85" w:rsidP="00F17B85">
      <w:pPr>
        <w:pStyle w:val="af3"/>
        <w:jc w:val="center"/>
        <w:rPr>
          <w:b/>
        </w:rPr>
      </w:pPr>
      <w:r w:rsidRPr="00207B45">
        <w:t xml:space="preserve">Рисунок </w:t>
      </w:r>
      <w:r>
        <w:t>3.4.2.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11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13</w:t>
      </w:r>
    </w:p>
    <w:p w14:paraId="7A3811EC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</w:pPr>
      <w:r>
        <w:t xml:space="preserve">Запустить файл couchbase-sync-gateway-community_2.1.1_x86_64.msi из каталога </w:t>
      </w:r>
      <w:proofErr w:type="spellStart"/>
      <w:r>
        <w:t>CouchbaseIn</w:t>
      </w:r>
      <w:proofErr w:type="spellEnd"/>
      <w:r>
        <w:t xml:space="preserve">. </w:t>
      </w:r>
      <w:r w:rsidRPr="00E3281C">
        <w:t>При необходимости изменить заданные по умолчанию настройки сервисов кэширования внутренних данных в конфигурационном файле (</w:t>
      </w:r>
      <w:r w:rsidRPr="00E3281C">
        <w:fldChar w:fldCharType="begin"/>
      </w:r>
      <w:r w:rsidRPr="00E3281C">
        <w:instrText>REF _Ref529991136 \h</w:instrText>
      </w:r>
      <w:r w:rsidRPr="00E3281C">
        <w:fldChar w:fldCharType="separate"/>
      </w:r>
      <w:r w:rsidRPr="00E3281C">
        <w:t>Приложение 3</w:t>
      </w:r>
      <w:r w:rsidRPr="00E3281C">
        <w:fldChar w:fldCharType="end"/>
      </w:r>
      <w:r w:rsidRPr="00E3281C">
        <w:t>).</w:t>
      </w:r>
    </w:p>
    <w:p w14:paraId="54148278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</w:pPr>
      <w:r>
        <w:t>Нажать «</w:t>
      </w:r>
      <w:r>
        <w:rPr>
          <w:lang w:val="en-US"/>
        </w:rPr>
        <w:t>Next</w:t>
      </w:r>
      <w:r>
        <w:t>».</w:t>
      </w:r>
    </w:p>
    <w:p w14:paraId="31DE19A0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5F864B85" wp14:editId="3E0C2307">
            <wp:extent cx="3762375" cy="2941096"/>
            <wp:effectExtent l="0" t="0" r="0" b="0"/>
            <wp:docPr id="12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98" cy="295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D569" w14:textId="77777777" w:rsidR="00F17B85" w:rsidRPr="009F6855" w:rsidRDefault="00F17B85" w:rsidP="00F17B85">
      <w:pPr>
        <w:pStyle w:val="af3"/>
        <w:jc w:val="center"/>
        <w:rPr>
          <w:b/>
        </w:rPr>
      </w:pPr>
      <w:r w:rsidRPr="009F6855">
        <w:t xml:space="preserve">Рисунок </w:t>
      </w:r>
      <w:r>
        <w:t>3.4.2</w:t>
      </w:r>
      <w:r>
        <w:rPr>
          <w:b/>
        </w:rPr>
        <w:fldChar w:fldCharType="begin"/>
      </w:r>
      <w:r>
        <w:instrText xml:space="preserve"> STYLEREF 3 \s </w:instrText>
      </w:r>
      <w:r>
        <w:rPr>
          <w:b/>
        </w:rPr>
        <w:fldChar w:fldCharType="end"/>
      </w:r>
      <w:r>
        <w:t>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12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15</w:t>
      </w:r>
    </w:p>
    <w:p w14:paraId="32CCDF28" w14:textId="77777777" w:rsidR="00F17B85" w:rsidRPr="00CF4F50" w:rsidRDefault="00F17B85" w:rsidP="00BA7861">
      <w:pPr>
        <w:pStyle w:val="a1"/>
        <w:numPr>
          <w:ilvl w:val="0"/>
          <w:numId w:val="26"/>
        </w:numPr>
        <w:rPr>
          <w:lang w:val="en-US"/>
        </w:rPr>
      </w:pPr>
      <w:r>
        <w:t>Выбрать</w:t>
      </w:r>
      <w:r w:rsidRPr="00CF4F50">
        <w:rPr>
          <w:lang w:val="en-US"/>
        </w:rPr>
        <w:t xml:space="preserve"> «</w:t>
      </w:r>
      <w:r>
        <w:rPr>
          <w:lang w:val="en-US"/>
        </w:rPr>
        <w:t>I accept the terms in the License Agreement</w:t>
      </w:r>
      <w:r w:rsidRPr="00CF4F50">
        <w:rPr>
          <w:lang w:val="en-US"/>
        </w:rPr>
        <w:t xml:space="preserve">» </w:t>
      </w:r>
      <w:r>
        <w:t>и</w:t>
      </w:r>
      <w:r w:rsidRPr="00CF4F50">
        <w:rPr>
          <w:lang w:val="en-US"/>
        </w:rPr>
        <w:t xml:space="preserve"> </w:t>
      </w:r>
      <w:r>
        <w:t>нажать</w:t>
      </w:r>
      <w:r w:rsidRPr="00CF4F50">
        <w:rPr>
          <w:lang w:val="en-US"/>
        </w:rPr>
        <w:t xml:space="preserve"> «</w:t>
      </w:r>
      <w:r>
        <w:rPr>
          <w:lang w:val="en-US"/>
        </w:rPr>
        <w:t>Next</w:t>
      </w:r>
      <w:r w:rsidRPr="00CF4F50">
        <w:rPr>
          <w:lang w:val="en-US"/>
        </w:rPr>
        <w:t>».</w:t>
      </w:r>
    </w:p>
    <w:p w14:paraId="7899DC57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A8AB17" wp14:editId="4BB8929B">
            <wp:extent cx="3667125" cy="2866640"/>
            <wp:effectExtent l="0" t="0" r="0" b="0"/>
            <wp:docPr id="13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41" cy="287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FB81" w14:textId="77777777" w:rsidR="00F17B85" w:rsidRPr="00483115" w:rsidRDefault="00F17B85" w:rsidP="00F17B85">
      <w:pPr>
        <w:pStyle w:val="af3"/>
        <w:jc w:val="center"/>
        <w:rPr>
          <w:b/>
        </w:rPr>
      </w:pPr>
      <w:r w:rsidRPr="00483115">
        <w:t xml:space="preserve">Рисунок </w:t>
      </w:r>
      <w:r>
        <w:t>3.4.2.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13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16</w:t>
      </w:r>
    </w:p>
    <w:p w14:paraId="3E0B4E1E" w14:textId="77777777" w:rsidR="00F17B85" w:rsidRDefault="00F17B85" w:rsidP="00BA7861">
      <w:pPr>
        <w:pStyle w:val="a1"/>
        <w:numPr>
          <w:ilvl w:val="0"/>
          <w:numId w:val="26"/>
        </w:numPr>
        <w:jc w:val="left"/>
      </w:pPr>
      <w:r>
        <w:t>Указать путь установки C:\Couchbase\Sync Gateway и нажать «</w:t>
      </w:r>
      <w:r>
        <w:rPr>
          <w:lang w:val="en-US"/>
        </w:rPr>
        <w:t>Next</w:t>
      </w:r>
      <w:r>
        <w:t>».</w:t>
      </w:r>
    </w:p>
    <w:p w14:paraId="52C0AEF6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02DD2AE4" wp14:editId="79C3137D">
            <wp:extent cx="4057650" cy="3171918"/>
            <wp:effectExtent l="0" t="0" r="0" b="9525"/>
            <wp:docPr id="14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92" cy="317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4F9F2" w14:textId="77777777" w:rsidR="00F17B85" w:rsidRPr="00DA0354" w:rsidRDefault="00F17B85" w:rsidP="00F17B85">
      <w:pPr>
        <w:pStyle w:val="af3"/>
        <w:jc w:val="center"/>
        <w:rPr>
          <w:b/>
        </w:rPr>
      </w:pPr>
      <w:r w:rsidRPr="00DA0354">
        <w:t xml:space="preserve">Рисунок </w:t>
      </w:r>
      <w:r>
        <w:t>3.4.2.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14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17</w:t>
      </w:r>
    </w:p>
    <w:p w14:paraId="6AF585F0" w14:textId="77777777" w:rsidR="00F17B85" w:rsidRDefault="00F17B85" w:rsidP="00BA7861">
      <w:pPr>
        <w:pStyle w:val="a1"/>
        <w:numPr>
          <w:ilvl w:val="0"/>
          <w:numId w:val="26"/>
        </w:numPr>
        <w:jc w:val="left"/>
      </w:pPr>
      <w:r>
        <w:t>Нажать «</w:t>
      </w:r>
      <w:r>
        <w:rPr>
          <w:lang w:val="en-US"/>
        </w:rPr>
        <w:t>Install</w:t>
      </w:r>
      <w:r>
        <w:t>».</w:t>
      </w:r>
    </w:p>
    <w:p w14:paraId="68203DE6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CF9820" wp14:editId="760BDBD0">
            <wp:extent cx="4105275" cy="3209146"/>
            <wp:effectExtent l="0" t="0" r="0" b="0"/>
            <wp:docPr id="15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47" cy="322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882E" w14:textId="77777777" w:rsidR="00F17B85" w:rsidRPr="008D2B52" w:rsidRDefault="00F17B85" w:rsidP="00F17B85">
      <w:pPr>
        <w:pStyle w:val="af3"/>
        <w:jc w:val="center"/>
        <w:rPr>
          <w:b/>
        </w:rPr>
      </w:pPr>
      <w:r w:rsidRPr="008D2B52">
        <w:t xml:space="preserve">Рисунок </w:t>
      </w:r>
      <w:r>
        <w:t>3.4.2.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15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18</w:t>
      </w:r>
    </w:p>
    <w:p w14:paraId="14BC2E92" w14:textId="77777777" w:rsidR="00F17B85" w:rsidRDefault="00F17B85" w:rsidP="00BA7861">
      <w:pPr>
        <w:pStyle w:val="a1"/>
        <w:numPr>
          <w:ilvl w:val="0"/>
          <w:numId w:val="26"/>
        </w:numPr>
        <w:jc w:val="left"/>
      </w:pPr>
      <w:r>
        <w:t>Дождаться окончания установки и нажать «</w:t>
      </w:r>
      <w:r>
        <w:rPr>
          <w:lang w:val="en-US"/>
        </w:rPr>
        <w:t>Finish</w:t>
      </w:r>
      <w:r>
        <w:t>».</w:t>
      </w:r>
    </w:p>
    <w:p w14:paraId="1253530F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3FFCB2BF" wp14:editId="5C6230B6">
            <wp:extent cx="4048125" cy="3164472"/>
            <wp:effectExtent l="0" t="0" r="0" b="0"/>
            <wp:docPr id="16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93" cy="31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2CE2" w14:textId="77777777" w:rsidR="00F17B85" w:rsidRPr="00012383" w:rsidRDefault="00F17B85" w:rsidP="00F17B85">
      <w:pPr>
        <w:pStyle w:val="af3"/>
        <w:jc w:val="center"/>
        <w:rPr>
          <w:b/>
        </w:rPr>
      </w:pPr>
      <w:r w:rsidRPr="00012383">
        <w:t xml:space="preserve">Рисунок </w:t>
      </w:r>
      <w:r>
        <w:t>3.4.2.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 \* ARABIC \s 3 </w:instrText>
      </w:r>
      <w:r w:rsidR="00E26CE2">
        <w:rPr>
          <w:noProof/>
        </w:rPr>
        <w:fldChar w:fldCharType="separate"/>
      </w:r>
      <w:r>
        <w:rPr>
          <w:noProof/>
        </w:rPr>
        <w:t>16</w:t>
      </w:r>
      <w:r w:rsidR="00E26CE2"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19</w:t>
      </w:r>
    </w:p>
    <w:p w14:paraId="7F14AA0C" w14:textId="77777777" w:rsidR="00F17B85" w:rsidRDefault="00F17B85" w:rsidP="00BA7861">
      <w:pPr>
        <w:pStyle w:val="a1"/>
        <w:numPr>
          <w:ilvl w:val="0"/>
          <w:numId w:val="26"/>
        </w:numPr>
      </w:pPr>
      <w:r>
        <w:t xml:space="preserve">Скопировать файл </w:t>
      </w:r>
      <w:proofErr w:type="spellStart"/>
      <w:r>
        <w:t>serviceconfig.json</w:t>
      </w:r>
      <w:proofErr w:type="spellEnd"/>
      <w:r>
        <w:t xml:space="preserve"> из каталога </w:t>
      </w:r>
      <w:proofErr w:type="spellStart"/>
      <w:r>
        <w:t>CouchbaseIn</w:t>
      </w:r>
      <w:proofErr w:type="spellEnd"/>
      <w:r>
        <w:t xml:space="preserve"> установочного диска в папку C:\Couchbase\Sync Gateway. Если в папке C:\Couchbase\Sync Gateway уже существует файл с таким именем, заменить его.</w:t>
      </w:r>
    </w:p>
    <w:p w14:paraId="4375A852" w14:textId="50F8A3B7" w:rsidR="00F17B85" w:rsidRDefault="00F17B85" w:rsidP="00BA7861">
      <w:pPr>
        <w:pStyle w:val="a1"/>
        <w:numPr>
          <w:ilvl w:val="0"/>
          <w:numId w:val="26"/>
        </w:numPr>
      </w:pPr>
      <w:r>
        <w:lastRenderedPageBreak/>
        <w:t xml:space="preserve">Запустить диспетчер задач и во вкладке «Службы» перезапустить сервисы </w:t>
      </w:r>
      <w:proofErr w:type="spellStart"/>
      <w:r>
        <w:t>CouchbaseServer</w:t>
      </w:r>
      <w:proofErr w:type="spellEnd"/>
      <w:r>
        <w:t xml:space="preserve"> и </w:t>
      </w:r>
      <w:proofErr w:type="spellStart"/>
      <w:r>
        <w:t>Couchbase</w:t>
      </w:r>
      <w:proofErr w:type="spellEnd"/>
      <w:r>
        <w:t xml:space="preserve"> </w:t>
      </w:r>
      <w:proofErr w:type="spellStart"/>
      <w:r>
        <w:t>Sync</w:t>
      </w:r>
      <w:proofErr w:type="spellEnd"/>
      <w:r>
        <w:t xml:space="preserve"> Gateway. После перезапуска убедиться, что в поле «</w:t>
      </w:r>
      <w:r>
        <w:rPr>
          <w:lang w:val="en-US"/>
        </w:rPr>
        <w:t>Status</w:t>
      </w:r>
      <w:r>
        <w:t>»</w:t>
      </w:r>
      <w:r w:rsidRPr="000E3082">
        <w:t xml:space="preserve"> </w:t>
      </w:r>
      <w:r>
        <w:t>для данных серверов указано «</w:t>
      </w:r>
      <w:r>
        <w:rPr>
          <w:lang w:val="en-US"/>
        </w:rPr>
        <w:t>Running</w:t>
      </w:r>
      <w:r>
        <w:t>».</w:t>
      </w:r>
    </w:p>
    <w:p w14:paraId="13C71A9F" w14:textId="77777777" w:rsidR="00F17B85" w:rsidRPr="00403D90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60" w:name="_Toc530408305"/>
      <w:bookmarkStart w:id="61" w:name="_Toc136471892"/>
      <w:r w:rsidRPr="00403D90">
        <w:rPr>
          <w:lang w:val="ru-RU"/>
        </w:rPr>
        <w:t>Установка сервисов генерации отчетов</w:t>
      </w:r>
      <w:bookmarkEnd w:id="60"/>
      <w:bookmarkEnd w:id="61"/>
    </w:p>
    <w:p w14:paraId="58550E84" w14:textId="5CFE95E8" w:rsidR="00F17B85" w:rsidRDefault="00F17B85" w:rsidP="00F17B85">
      <w:pPr>
        <w:pStyle w:val="afffffffa"/>
      </w:pPr>
      <w:r>
        <w:t>На сервере генерации отчетов (</w:t>
      </w:r>
      <w:proofErr w:type="spellStart"/>
      <w:r w:rsidR="004950CC">
        <w:rPr>
          <w:sz w:val="23"/>
          <w:szCs w:val="23"/>
          <w:lang w:val="en-US" w:eastAsia="ru-RU"/>
        </w:rPr>
        <w:t>psovpd</w:t>
      </w:r>
      <w:proofErr w:type="spellEnd"/>
      <w:r w:rsidRPr="00B76EBA">
        <w:rPr>
          <w:sz w:val="23"/>
          <w:szCs w:val="23"/>
          <w:lang w:eastAsia="ru-RU"/>
        </w:rPr>
        <w:t>-</w:t>
      </w:r>
      <w:r w:rsidRPr="00F51A8A">
        <w:rPr>
          <w:sz w:val="23"/>
          <w:szCs w:val="23"/>
          <w:lang w:val="en-US" w:eastAsia="ru-RU"/>
        </w:rPr>
        <w:t>rep</w:t>
      </w:r>
      <w:r>
        <w:t>) выполнить следующие действия:</w:t>
      </w:r>
    </w:p>
    <w:p w14:paraId="521AC61A" w14:textId="77777777" w:rsidR="00F17B85" w:rsidRDefault="00F17B85" w:rsidP="00BA7861">
      <w:pPr>
        <w:pStyle w:val="a1"/>
        <w:numPr>
          <w:ilvl w:val="0"/>
          <w:numId w:val="27"/>
        </w:numPr>
      </w:pPr>
      <w:r>
        <w:t>Запустить файл jdk-8u181-windows-x64.exe с установочного диска и установить Java Development Kit (JDK), следуя инструкциям на экране. Изменение параметров установки не требуется.</w:t>
      </w:r>
    </w:p>
    <w:p w14:paraId="682EBFB7" w14:textId="77777777" w:rsidR="00F17B85" w:rsidRDefault="00F17B85" w:rsidP="00BA7861">
      <w:pPr>
        <w:pStyle w:val="a1"/>
        <w:numPr>
          <w:ilvl w:val="0"/>
          <w:numId w:val="27"/>
        </w:numPr>
      </w:pPr>
      <w:r>
        <w:t xml:space="preserve">Скопировать папку </w:t>
      </w:r>
      <w:r>
        <w:rPr>
          <w:lang w:val="en-US"/>
        </w:rPr>
        <w:t>Report</w:t>
      </w:r>
      <w:r w:rsidRPr="00824BA7">
        <w:t xml:space="preserve"> </w:t>
      </w:r>
      <w:r>
        <w:t xml:space="preserve">с установочного диска на локальный диск </w:t>
      </w:r>
      <w:r>
        <w:rPr>
          <w:lang w:val="en-US"/>
        </w:rPr>
        <w:t>C</w:t>
      </w:r>
      <w:r w:rsidRPr="00824BA7">
        <w:t>:\</w:t>
      </w:r>
    </w:p>
    <w:p w14:paraId="647DBB60" w14:textId="77777777" w:rsidR="00F17B85" w:rsidRDefault="00F17B85" w:rsidP="00BA7861">
      <w:pPr>
        <w:pStyle w:val="a1"/>
        <w:numPr>
          <w:ilvl w:val="0"/>
          <w:numId w:val="27"/>
        </w:numPr>
      </w:pPr>
      <w:r>
        <w:t>При необходимости изменить заданные по умолчанию настройки сервисов генерации отчетов в конфигурационном файле (</w:t>
      </w:r>
      <w:r>
        <w:fldChar w:fldCharType="begin"/>
      </w:r>
      <w:r>
        <w:instrText xml:space="preserve"> REF _Ref530398826 \h </w:instrText>
      </w:r>
      <w:r>
        <w:fldChar w:fldCharType="separate"/>
      </w:r>
      <w:r>
        <w:rPr>
          <w:szCs w:val="24"/>
        </w:rPr>
        <w:t>Приложение 1</w:t>
      </w:r>
      <w:r>
        <w:fldChar w:fldCharType="end"/>
      </w:r>
      <w:r>
        <w:t>).</w:t>
      </w:r>
    </w:p>
    <w:p w14:paraId="468A414B" w14:textId="77777777" w:rsidR="00F17B85" w:rsidRDefault="00F17B85" w:rsidP="00BA7861">
      <w:pPr>
        <w:pStyle w:val="a1"/>
        <w:numPr>
          <w:ilvl w:val="0"/>
          <w:numId w:val="27"/>
        </w:numPr>
      </w:pPr>
      <w:r>
        <w:t>Запустить командную строку с правами администратора.</w:t>
      </w:r>
    </w:p>
    <w:p w14:paraId="40F7B7E8" w14:textId="77777777" w:rsidR="00F17B85" w:rsidRDefault="00F17B85" w:rsidP="00BA7861">
      <w:pPr>
        <w:pStyle w:val="a1"/>
        <w:numPr>
          <w:ilvl w:val="0"/>
          <w:numId w:val="24"/>
        </w:numPr>
      </w:pPr>
      <w:r>
        <w:t>Последовательно выполнить команды установки и запуска сервисов:</w:t>
      </w:r>
    </w:p>
    <w:p w14:paraId="7A571B11" w14:textId="2F6DFD2B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Back\ReportService\report-service.exe install</w:t>
      </w:r>
    </w:p>
    <w:p w14:paraId="7AB64891" w14:textId="00875A24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Back\ReportService\report-service.exe start</w:t>
      </w:r>
    </w:p>
    <w:p w14:paraId="3E0AEA5F" w14:textId="77777777" w:rsidR="00F17B85" w:rsidRDefault="00F17B85" w:rsidP="00BA7861">
      <w:pPr>
        <w:pStyle w:val="a1"/>
        <w:numPr>
          <w:ilvl w:val="0"/>
          <w:numId w:val="24"/>
        </w:numPr>
      </w:pPr>
      <w:r>
        <w:t>Последовательно выполнить команды проверки состояния сервисов:</w:t>
      </w:r>
    </w:p>
    <w:p w14:paraId="43CE168D" w14:textId="1D92200C" w:rsidR="00F17B85" w:rsidRPr="00F17B85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Back\ReportService\report-service.exe status</w:t>
      </w:r>
    </w:p>
    <w:p w14:paraId="54440978" w14:textId="77777777" w:rsidR="00F17B85" w:rsidRPr="00F17B85" w:rsidRDefault="00F17B85" w:rsidP="00BA7861">
      <w:pPr>
        <w:pStyle w:val="a1"/>
        <w:numPr>
          <w:ilvl w:val="0"/>
          <w:numId w:val="24"/>
        </w:numPr>
      </w:pPr>
      <w:r w:rsidRPr="007E152A">
        <w:t>Уд</w:t>
      </w:r>
      <w:r w:rsidRPr="007E152A">
        <w:rPr>
          <w:color w:val="000000"/>
          <w:szCs w:val="24"/>
          <w:lang w:eastAsia="ru-RU"/>
        </w:rPr>
        <w:t>о</w:t>
      </w:r>
      <w:r w:rsidRPr="007E152A">
        <w:t>стовериться</w:t>
      </w:r>
      <w:r>
        <w:t xml:space="preserve">, </w:t>
      </w:r>
      <w:r w:rsidRPr="00F17B85">
        <w:t>что для каждого сервиса команда выдала результат «</w:t>
      </w:r>
      <w:proofErr w:type="spellStart"/>
      <w:r w:rsidRPr="00F17B85">
        <w:t>Started</w:t>
      </w:r>
      <w:proofErr w:type="spellEnd"/>
      <w:r w:rsidRPr="00F17B85">
        <w:t>».</w:t>
      </w:r>
    </w:p>
    <w:p w14:paraId="512C3029" w14:textId="77777777" w:rsidR="00F17B85" w:rsidRPr="00403D90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62" w:name="_Toc530408306"/>
      <w:bookmarkStart w:id="63" w:name="_Toc136471893"/>
      <w:r w:rsidRPr="00403D90">
        <w:rPr>
          <w:lang w:val="ru-RU"/>
        </w:rPr>
        <w:t>Установка сервисов журналирования</w:t>
      </w:r>
      <w:bookmarkEnd w:id="62"/>
      <w:bookmarkEnd w:id="63"/>
    </w:p>
    <w:p w14:paraId="2740807E" w14:textId="11275516" w:rsidR="00F17B85" w:rsidRDefault="00F17B85" w:rsidP="00F17B85">
      <w:pPr>
        <w:pStyle w:val="afffffffa"/>
      </w:pPr>
      <w:r>
        <w:t xml:space="preserve">На сервере сервисной инфраструктуры и </w:t>
      </w:r>
      <w:proofErr w:type="spellStart"/>
      <w:r>
        <w:t>журналирования</w:t>
      </w:r>
      <w:proofErr w:type="spellEnd"/>
      <w:r>
        <w:t xml:space="preserve"> (</w:t>
      </w:r>
      <w:proofErr w:type="spellStart"/>
      <w:r w:rsidR="004950CC">
        <w:rPr>
          <w:sz w:val="23"/>
          <w:szCs w:val="23"/>
          <w:lang w:val="en-US" w:eastAsia="ru-RU"/>
        </w:rPr>
        <w:t>psovpd</w:t>
      </w:r>
      <w:proofErr w:type="spellEnd"/>
      <w:r w:rsidRPr="00B76EBA">
        <w:rPr>
          <w:sz w:val="23"/>
          <w:szCs w:val="23"/>
          <w:lang w:eastAsia="ru-RU"/>
        </w:rPr>
        <w:t>-</w:t>
      </w:r>
      <w:r w:rsidRPr="009F2E83">
        <w:rPr>
          <w:sz w:val="23"/>
          <w:szCs w:val="23"/>
          <w:lang w:val="en-US" w:eastAsia="ru-RU"/>
        </w:rPr>
        <w:t>log</w:t>
      </w:r>
      <w:r>
        <w:t>)</w:t>
      </w:r>
      <w:r w:rsidRPr="009F2E83">
        <w:t xml:space="preserve"> </w:t>
      </w:r>
      <w:r>
        <w:t>выполнить следующие действия:</w:t>
      </w:r>
    </w:p>
    <w:p w14:paraId="708E3551" w14:textId="77777777" w:rsidR="00F17B85" w:rsidRPr="00027BFE" w:rsidRDefault="00F17B85" w:rsidP="00BA7861">
      <w:pPr>
        <w:pStyle w:val="a1"/>
        <w:numPr>
          <w:ilvl w:val="0"/>
          <w:numId w:val="30"/>
        </w:numPr>
      </w:pPr>
      <w:r w:rsidRPr="00027BFE">
        <w:t xml:space="preserve">С </w:t>
      </w:r>
      <w:r w:rsidRPr="00763DE4">
        <w:t>установочного</w:t>
      </w:r>
      <w:r>
        <w:t xml:space="preserve"> диска из корневой папки</w:t>
      </w:r>
      <w:r w:rsidRPr="008A2E2C">
        <w:t xml:space="preserve"> </w:t>
      </w:r>
      <w:r>
        <w:t xml:space="preserve">скопировать </w:t>
      </w:r>
      <w:r w:rsidRPr="00DB6952">
        <w:t>mongodb-win32-x86_64-2008plus-ssl-4.0.3-signed</w:t>
      </w:r>
      <w:r>
        <w:t>.</w:t>
      </w:r>
    </w:p>
    <w:p w14:paraId="1AA05293" w14:textId="77777777" w:rsidR="00F17B85" w:rsidRPr="00027BFE" w:rsidRDefault="00F17B85" w:rsidP="00F17B85">
      <w:pPr>
        <w:pStyle w:val="a1"/>
      </w:pPr>
      <w:r w:rsidRPr="00027BFE">
        <w:t xml:space="preserve">Запустить установку двойным нажатием </w:t>
      </w:r>
      <w:r>
        <w:t>курсора</w:t>
      </w:r>
      <w:r w:rsidRPr="00027BFE">
        <w:t xml:space="preserve"> на файле</w:t>
      </w:r>
      <w:r>
        <w:t>.</w:t>
      </w:r>
    </w:p>
    <w:p w14:paraId="138C857B" w14:textId="77777777" w:rsidR="00F17B85" w:rsidRDefault="00F17B85" w:rsidP="00F17B85">
      <w:pPr>
        <w:pStyle w:val="a1"/>
        <w:keepNext/>
      </w:pPr>
      <w:r>
        <w:lastRenderedPageBreak/>
        <w:t>Н</w:t>
      </w:r>
      <w:r w:rsidRPr="00027BFE">
        <w:t xml:space="preserve">ажать </w:t>
      </w:r>
      <w:r>
        <w:t>«</w:t>
      </w:r>
      <w:r w:rsidRPr="00027BFE">
        <w:t>Next</w:t>
      </w:r>
      <w:r>
        <w:t>».</w:t>
      </w:r>
    </w:p>
    <w:p w14:paraId="10E97C61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3DF3A277" wp14:editId="46AC7BBB">
            <wp:extent cx="4552950" cy="3562776"/>
            <wp:effectExtent l="0" t="0" r="0" b="0"/>
            <wp:docPr id="35" name="Рисунок 35" descr="Снимок экрана_2018-10-11_19-06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_2018-10-11_19-06-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68" cy="35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54DA8" w14:textId="77777777" w:rsidR="00F17B85" w:rsidRPr="0086669D" w:rsidRDefault="00F17B85" w:rsidP="00F17B85">
      <w:pPr>
        <w:pStyle w:val="a1"/>
        <w:numPr>
          <w:ilvl w:val="0"/>
          <w:numId w:val="0"/>
        </w:numPr>
        <w:ind w:left="927"/>
        <w:jc w:val="center"/>
      </w:pPr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MongoDB</w:t>
      </w:r>
      <w:r w:rsidRPr="0086669D">
        <w:t xml:space="preserve">. </w:t>
      </w:r>
      <w:r>
        <w:t>Шаг 1</w:t>
      </w:r>
    </w:p>
    <w:p w14:paraId="2B911D9E" w14:textId="77777777" w:rsidR="00F17B85" w:rsidRPr="0086669D" w:rsidRDefault="00F17B85" w:rsidP="00F17B85">
      <w:pPr>
        <w:pStyle w:val="a1"/>
        <w:keepNext/>
        <w:rPr>
          <w:szCs w:val="24"/>
          <w:lang w:val="en-US"/>
        </w:rPr>
      </w:pPr>
      <w:r w:rsidRPr="0086669D">
        <w:rPr>
          <w:szCs w:val="24"/>
        </w:rPr>
        <w:lastRenderedPageBreak/>
        <w:t>Выбрать</w:t>
      </w:r>
      <w:r w:rsidRPr="0086669D">
        <w:rPr>
          <w:szCs w:val="24"/>
          <w:lang w:val="en-US"/>
        </w:rPr>
        <w:t xml:space="preserve"> «I accept the terms» </w:t>
      </w:r>
      <w:r w:rsidRPr="0086669D">
        <w:rPr>
          <w:szCs w:val="24"/>
        </w:rPr>
        <w:t>и</w:t>
      </w:r>
      <w:r w:rsidRPr="0086669D">
        <w:rPr>
          <w:szCs w:val="24"/>
          <w:lang w:val="en-US"/>
        </w:rPr>
        <w:t xml:space="preserve"> </w:t>
      </w:r>
      <w:r w:rsidRPr="0086669D">
        <w:rPr>
          <w:szCs w:val="24"/>
        </w:rPr>
        <w:t>нажать</w:t>
      </w:r>
      <w:r w:rsidRPr="0086669D">
        <w:rPr>
          <w:szCs w:val="24"/>
          <w:lang w:val="en-US"/>
        </w:rPr>
        <w:t xml:space="preserve"> «Next».</w:t>
      </w:r>
    </w:p>
    <w:p w14:paraId="792A0C57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6213A03B" wp14:editId="25F6D578">
            <wp:extent cx="4429125" cy="3436896"/>
            <wp:effectExtent l="0" t="0" r="0" b="0"/>
            <wp:docPr id="36" name="Рисунок 36" descr="Снимок экрана_2018-10-11_19-07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 экрана_2018-10-11_19-07-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230" cy="34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4C8E" w14:textId="77777777" w:rsidR="00F17B85" w:rsidRPr="0086669D" w:rsidRDefault="00F17B85" w:rsidP="00F17B85">
      <w:pPr>
        <w:pStyle w:val="af3"/>
        <w:jc w:val="center"/>
        <w:rPr>
          <w:lang w:val="en-US"/>
        </w:rPr>
      </w:pPr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MongoDB</w:t>
      </w:r>
      <w:r w:rsidRPr="0086669D">
        <w:t xml:space="preserve">. </w:t>
      </w:r>
      <w:r>
        <w:t>Шаг 2</w:t>
      </w:r>
    </w:p>
    <w:p w14:paraId="6E0DD39A" w14:textId="77777777" w:rsidR="00F17B85" w:rsidRDefault="00F17B85" w:rsidP="00F17B85">
      <w:pPr>
        <w:pStyle w:val="a1"/>
        <w:keepNext/>
        <w:rPr>
          <w:szCs w:val="24"/>
        </w:rPr>
      </w:pPr>
      <w:r w:rsidRPr="0086669D">
        <w:rPr>
          <w:szCs w:val="24"/>
        </w:rPr>
        <w:t xml:space="preserve">Выбрать </w:t>
      </w:r>
      <w:r>
        <w:rPr>
          <w:szCs w:val="24"/>
        </w:rPr>
        <w:t>«</w:t>
      </w:r>
      <w:proofErr w:type="spellStart"/>
      <w:r w:rsidRPr="0086669D">
        <w:rPr>
          <w:szCs w:val="24"/>
        </w:rPr>
        <w:t>Complete</w:t>
      </w:r>
      <w:proofErr w:type="spellEnd"/>
      <w:r>
        <w:rPr>
          <w:szCs w:val="24"/>
        </w:rPr>
        <w:t>».</w:t>
      </w:r>
    </w:p>
    <w:p w14:paraId="237BA9FE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096834DD" wp14:editId="7DC0B4B5">
            <wp:extent cx="4352925" cy="3429039"/>
            <wp:effectExtent l="0" t="0" r="0" b="0"/>
            <wp:docPr id="37" name="Рисунок 37" descr="Снимок экрана_2018-10-11_19-07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 экрана_2018-10-11_19-07-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997" cy="343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5303E" w14:textId="77777777" w:rsidR="00F17B85" w:rsidRPr="0086669D" w:rsidRDefault="00F17B85" w:rsidP="00F17B85">
      <w:pPr>
        <w:pStyle w:val="af3"/>
        <w:jc w:val="center"/>
      </w:pPr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MongoDB</w:t>
      </w:r>
      <w:r w:rsidRPr="0086669D">
        <w:t xml:space="preserve">. </w:t>
      </w:r>
      <w:r>
        <w:t>Шаг 3</w:t>
      </w:r>
    </w:p>
    <w:p w14:paraId="4588927D" w14:textId="77777777" w:rsidR="00F17B85" w:rsidRDefault="00F17B85" w:rsidP="00F17B85">
      <w:pPr>
        <w:pStyle w:val="a1"/>
      </w:pPr>
      <w:r>
        <w:t xml:space="preserve">Заполнить параметры как на </w:t>
      </w:r>
      <w:r>
        <w:fldChar w:fldCharType="begin"/>
      </w:r>
      <w:r>
        <w:instrText xml:space="preserve"> REF _Ref528060977 \h </w:instrText>
      </w:r>
      <w:r>
        <w:fldChar w:fldCharType="separate"/>
      </w:r>
      <w:r>
        <w:t>Рисунок 3.2.3.</w:t>
      </w:r>
      <w:r>
        <w:rPr>
          <w:noProof/>
        </w:rPr>
        <w:t>4</w:t>
      </w:r>
      <w:r>
        <w:fldChar w:fldCharType="end"/>
      </w:r>
      <w:r>
        <w:t>. Н</w:t>
      </w:r>
      <w:r w:rsidRPr="00027BFE">
        <w:t xml:space="preserve">ажать </w:t>
      </w:r>
      <w:r>
        <w:t>«</w:t>
      </w:r>
      <w:r w:rsidRPr="00027BFE">
        <w:t>Next</w:t>
      </w:r>
      <w:r>
        <w:t>».</w:t>
      </w:r>
    </w:p>
    <w:p w14:paraId="2368A8B1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64E18D52" wp14:editId="3BF76F83">
            <wp:extent cx="4448175" cy="3369294"/>
            <wp:effectExtent l="0" t="0" r="0" b="3175"/>
            <wp:docPr id="38" name="Рисунок 38" descr="Снимок экрана_2018-10-11_19-08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 экрана_2018-10-11_19-08-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42" cy="337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5BA2" w14:textId="77777777" w:rsidR="00F17B85" w:rsidRDefault="00F17B85" w:rsidP="00F17B85">
      <w:pPr>
        <w:pStyle w:val="af3"/>
        <w:jc w:val="center"/>
      </w:pPr>
      <w:bookmarkStart w:id="64" w:name="_Ref528060977"/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64"/>
      <w:r>
        <w:t xml:space="preserve"> – Установка </w:t>
      </w:r>
      <w:r>
        <w:rPr>
          <w:lang w:val="en-US"/>
        </w:rPr>
        <w:t>MongoDB</w:t>
      </w:r>
      <w:r w:rsidRPr="0086669D">
        <w:t xml:space="preserve">. </w:t>
      </w:r>
      <w:r>
        <w:t>Шаг 4</w:t>
      </w:r>
    </w:p>
    <w:p w14:paraId="37F3F459" w14:textId="77777777" w:rsidR="00F17B85" w:rsidRDefault="00F17B85" w:rsidP="00F17B85">
      <w:pPr>
        <w:pStyle w:val="a1"/>
        <w:keepNext/>
      </w:pPr>
      <w:r>
        <w:t>Установить</w:t>
      </w:r>
      <w:r w:rsidRPr="0086669D">
        <w:rPr>
          <w:lang w:val="en-US"/>
        </w:rPr>
        <w:t xml:space="preserve"> </w:t>
      </w:r>
      <w:r>
        <w:t>флаг</w:t>
      </w:r>
      <w:r w:rsidRPr="0086669D">
        <w:rPr>
          <w:lang w:val="en-US"/>
        </w:rPr>
        <w:t xml:space="preserve"> «</w:t>
      </w:r>
      <w:r>
        <w:rPr>
          <w:lang w:val="en-US"/>
        </w:rPr>
        <w:t>Install MongoDB Compass</w:t>
      </w:r>
      <w:r w:rsidRPr="0086669D">
        <w:rPr>
          <w:lang w:val="en-US"/>
        </w:rPr>
        <w:t xml:space="preserve">». </w:t>
      </w:r>
      <w:r>
        <w:t>Н</w:t>
      </w:r>
      <w:r w:rsidRPr="00027BFE">
        <w:t xml:space="preserve">ажать </w:t>
      </w:r>
      <w:r>
        <w:t>«</w:t>
      </w:r>
      <w:r w:rsidRPr="00027BFE">
        <w:t>Next</w:t>
      </w:r>
      <w:r>
        <w:t>».</w:t>
      </w:r>
    </w:p>
    <w:p w14:paraId="24F1D167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1E7DBD93" wp14:editId="58DE60BB">
            <wp:extent cx="4505325" cy="3495040"/>
            <wp:effectExtent l="0" t="0" r="9525" b="0"/>
            <wp:docPr id="39" name="Рисунок 39" descr="Снимок экрана_2018-10-11_19-09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нимок экрана_2018-10-11_19-09-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41" cy="34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B1DE7" w14:textId="77777777" w:rsidR="00F17B85" w:rsidRDefault="00F17B85" w:rsidP="00F17B85">
      <w:pPr>
        <w:pStyle w:val="af3"/>
        <w:jc w:val="center"/>
      </w:pPr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MongoDB</w:t>
      </w:r>
      <w:r w:rsidRPr="0086669D">
        <w:t xml:space="preserve">. </w:t>
      </w:r>
      <w:r>
        <w:t>Шаг 4</w:t>
      </w:r>
    </w:p>
    <w:p w14:paraId="1BB71DAF" w14:textId="77777777" w:rsidR="00F17B85" w:rsidRDefault="00F17B85" w:rsidP="00F17B85">
      <w:pPr>
        <w:pStyle w:val="a1"/>
        <w:keepNext/>
      </w:pPr>
      <w:r>
        <w:t>Н</w:t>
      </w:r>
      <w:r w:rsidRPr="00027BFE">
        <w:t xml:space="preserve">ажать </w:t>
      </w:r>
      <w:r>
        <w:t>«</w:t>
      </w:r>
      <w:proofErr w:type="spellStart"/>
      <w:r>
        <w:rPr>
          <w:szCs w:val="24"/>
        </w:rPr>
        <w:t>Install</w:t>
      </w:r>
      <w:proofErr w:type="spellEnd"/>
      <w:r>
        <w:t>».</w:t>
      </w:r>
    </w:p>
    <w:p w14:paraId="5AFA724D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6631C5D7" wp14:editId="1E7FB621">
            <wp:extent cx="4657725" cy="3638550"/>
            <wp:effectExtent l="0" t="0" r="9525" b="0"/>
            <wp:docPr id="40" name="Рисунок 40" descr="Снимок экрана_2018-10-11_19-09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нимок экрана_2018-10-11_19-09-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FE8DC" w14:textId="77777777" w:rsidR="00F17B85" w:rsidRDefault="00F17B85" w:rsidP="00F17B85">
      <w:pPr>
        <w:pStyle w:val="af3"/>
        <w:jc w:val="center"/>
      </w:pPr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MongoDB</w:t>
      </w:r>
      <w:r w:rsidRPr="0086669D">
        <w:t xml:space="preserve">. </w:t>
      </w:r>
      <w:r>
        <w:t>Шаг 5</w:t>
      </w:r>
    </w:p>
    <w:p w14:paraId="7895278B" w14:textId="77777777" w:rsidR="00F17B85" w:rsidRDefault="00F17B85" w:rsidP="00F17B85">
      <w:pPr>
        <w:pStyle w:val="a1"/>
      </w:pPr>
      <w:r w:rsidRPr="00FC1E3B">
        <w:t xml:space="preserve">Дождаться окончания установки и нажать </w:t>
      </w:r>
      <w:r>
        <w:t>«</w:t>
      </w:r>
      <w:proofErr w:type="spellStart"/>
      <w:r w:rsidRPr="00FC1E3B">
        <w:t>Finish</w:t>
      </w:r>
      <w:proofErr w:type="spellEnd"/>
      <w:r>
        <w:t>».</w:t>
      </w:r>
    </w:p>
    <w:p w14:paraId="0D1B07B8" w14:textId="77777777" w:rsidR="00F17B85" w:rsidRPr="00FC1E3B" w:rsidRDefault="00F17B85" w:rsidP="00F17B85">
      <w:pPr>
        <w:pStyle w:val="a1"/>
      </w:pPr>
      <w:r>
        <w:rPr>
          <w:szCs w:val="24"/>
        </w:rPr>
        <w:t xml:space="preserve">Запустить диспетчер задач и убедиться в том, что статус </w:t>
      </w:r>
      <w:proofErr w:type="spellStart"/>
      <w:r>
        <w:rPr>
          <w:szCs w:val="24"/>
        </w:rPr>
        <w:t>MongoDB</w:t>
      </w:r>
      <w:proofErr w:type="spellEnd"/>
      <w:r w:rsidRPr="00763DE4">
        <w:rPr>
          <w:szCs w:val="24"/>
        </w:rPr>
        <w:t xml:space="preserve"> </w:t>
      </w:r>
      <w:proofErr w:type="spellStart"/>
      <w:r>
        <w:rPr>
          <w:szCs w:val="24"/>
        </w:rPr>
        <w:t>Server</w:t>
      </w:r>
      <w:proofErr w:type="spellEnd"/>
      <w:r w:rsidRPr="00763DE4">
        <w:rPr>
          <w:szCs w:val="24"/>
        </w:rPr>
        <w:t xml:space="preserve"> </w:t>
      </w:r>
      <w:r>
        <w:rPr>
          <w:szCs w:val="24"/>
        </w:rPr>
        <w:t xml:space="preserve">– </w:t>
      </w:r>
      <w:proofErr w:type="spellStart"/>
      <w:r>
        <w:rPr>
          <w:szCs w:val="24"/>
        </w:rPr>
        <w:t>Running</w:t>
      </w:r>
      <w:proofErr w:type="spellEnd"/>
      <w:r>
        <w:rPr>
          <w:szCs w:val="24"/>
        </w:rPr>
        <w:t>.</w:t>
      </w:r>
    </w:p>
    <w:p w14:paraId="6103DA02" w14:textId="77777777" w:rsidR="00F17B85" w:rsidRDefault="00F17B85" w:rsidP="00F17B85">
      <w:pPr>
        <w:pStyle w:val="a1"/>
        <w:keepNext/>
        <w:numPr>
          <w:ilvl w:val="0"/>
          <w:numId w:val="0"/>
        </w:numPr>
        <w:ind w:left="426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247ACE7B" wp14:editId="66BE10A4">
            <wp:extent cx="5791200" cy="2481943"/>
            <wp:effectExtent l="0" t="0" r="0" b="0"/>
            <wp:docPr id="41" name="Рисунок 41" descr="Снимок экрана_2018-10-11_19-17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нимок экрана_2018-10-11_19-17-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82" cy="2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7975" w14:textId="24915087" w:rsidR="00F17B85" w:rsidRDefault="00F17B85" w:rsidP="00F17B85">
      <w:pPr>
        <w:pStyle w:val="af3"/>
        <w:jc w:val="center"/>
      </w:pPr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 xml:space="preserve"> – Проверка статуса </w:t>
      </w:r>
      <w:r>
        <w:rPr>
          <w:lang w:val="en-US"/>
        </w:rPr>
        <w:t>MongoDB</w:t>
      </w:r>
      <w:r w:rsidRPr="009F2E83">
        <w:t xml:space="preserve"> </w:t>
      </w:r>
      <w:r>
        <w:rPr>
          <w:lang w:val="en-US"/>
        </w:rPr>
        <w:t>Server</w:t>
      </w:r>
    </w:p>
    <w:p w14:paraId="11736B94" w14:textId="77777777" w:rsidR="00F17B85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65" w:name="_Toc530408307"/>
      <w:bookmarkStart w:id="66" w:name="_Toc136471894"/>
      <w:r>
        <w:rPr>
          <w:lang w:val="ru-RU"/>
        </w:rPr>
        <w:t>Установка сервисов синхронизации</w:t>
      </w:r>
      <w:bookmarkEnd w:id="65"/>
      <w:bookmarkEnd w:id="66"/>
    </w:p>
    <w:p w14:paraId="13F2B9CD" w14:textId="3FD505F3" w:rsidR="00F17B85" w:rsidRDefault="00F17B85" w:rsidP="00F17B85">
      <w:pPr>
        <w:pStyle w:val="afffffffa"/>
      </w:pPr>
      <w:r>
        <w:t>На сервере синхронизации (</w:t>
      </w:r>
      <w:proofErr w:type="spellStart"/>
      <w:r w:rsidR="004950CC">
        <w:t>psovpd</w:t>
      </w:r>
      <w:r>
        <w:t>-sync</w:t>
      </w:r>
      <w:proofErr w:type="spellEnd"/>
      <w:r>
        <w:t>) выполнить следующие действия:</w:t>
      </w:r>
    </w:p>
    <w:p w14:paraId="61CEA751" w14:textId="77777777" w:rsidR="00F17B85" w:rsidRDefault="00F17B85" w:rsidP="00BA7861">
      <w:pPr>
        <w:pStyle w:val="a1"/>
        <w:numPr>
          <w:ilvl w:val="0"/>
          <w:numId w:val="29"/>
        </w:numPr>
      </w:pPr>
      <w:r>
        <w:lastRenderedPageBreak/>
        <w:t>Запустить файл jdk-8u181-windows-x64.exe с установочного диска и установить Java Development Kit (JDK), следуя инструкциям на экране. Изменение параметров установки не требуется.</w:t>
      </w:r>
    </w:p>
    <w:p w14:paraId="4FF5B0F5" w14:textId="77777777" w:rsidR="00F17B85" w:rsidRDefault="00F17B85" w:rsidP="00BA7861">
      <w:pPr>
        <w:pStyle w:val="a1"/>
        <w:numPr>
          <w:ilvl w:val="0"/>
          <w:numId w:val="29"/>
        </w:numPr>
      </w:pPr>
      <w:r>
        <w:t xml:space="preserve">Скопировать папку </w:t>
      </w:r>
      <w:proofErr w:type="spellStart"/>
      <w:r>
        <w:t>Kafka</w:t>
      </w:r>
      <w:proofErr w:type="spellEnd"/>
      <w:r>
        <w:t xml:space="preserve"> с установочного диска на локальный диск </w:t>
      </w:r>
      <w:hyperlink>
        <w:r w:rsidRPr="00F00625">
          <w:t>C:\</w:t>
        </w:r>
      </w:hyperlink>
    </w:p>
    <w:p w14:paraId="1F927B60" w14:textId="65A7D634" w:rsidR="00F17B85" w:rsidRDefault="00F17B85" w:rsidP="00BA7861">
      <w:pPr>
        <w:pStyle w:val="a1"/>
        <w:numPr>
          <w:ilvl w:val="0"/>
          <w:numId w:val="29"/>
        </w:numPr>
      </w:pPr>
      <w:r>
        <w:t>При необходимости изменить заданные по умолчанию настройки сервисов синхронизации в конфигурационном файле (</w:t>
      </w:r>
      <w:r w:rsidR="006B043C">
        <w:fldChar w:fldCharType="begin"/>
      </w:r>
      <w:r w:rsidR="006B043C">
        <w:instrText xml:space="preserve"> REF _Ref38906554 \h </w:instrText>
      </w:r>
      <w:r w:rsidR="006B043C">
        <w:fldChar w:fldCharType="separate"/>
      </w:r>
      <w:r w:rsidR="006B043C">
        <w:rPr>
          <w:szCs w:val="24"/>
        </w:rPr>
        <w:t>Приложение 4</w:t>
      </w:r>
      <w:r w:rsidR="006B043C">
        <w:fldChar w:fldCharType="end"/>
      </w:r>
      <w:r>
        <w:fldChar w:fldCharType="begin"/>
      </w:r>
      <w:r>
        <w:instrText xml:space="preserve">REF _Ref529991155 \h \* MERGEFORMAT </w:instrText>
      </w:r>
      <w:r>
        <w:fldChar w:fldCharType="end"/>
      </w:r>
      <w:r>
        <w:t>).</w:t>
      </w:r>
    </w:p>
    <w:p w14:paraId="5193D995" w14:textId="6882D20C" w:rsidR="00F17B85" w:rsidRDefault="00F17B85" w:rsidP="00BA7861">
      <w:pPr>
        <w:pStyle w:val="a1"/>
        <w:numPr>
          <w:ilvl w:val="0"/>
          <w:numId w:val="29"/>
        </w:numPr>
      </w:pPr>
      <w:r>
        <w:t xml:space="preserve">Отредактировать файлы конфигураций в соответствии с инфраструктурой развертывания приложения (файлы конфигурации приведены в Приложении </w:t>
      </w:r>
      <w:r w:rsidR="006B043C">
        <w:t>4</w:t>
      </w:r>
      <w:r>
        <w:t>):</w:t>
      </w:r>
    </w:p>
    <w:p w14:paraId="300EFC73" w14:textId="77777777" w:rsidR="00F17B85" w:rsidRPr="007A07B7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C:\Kafka\config\quickstart-couchbase-source.properties;</w:t>
      </w:r>
    </w:p>
    <w:p w14:paraId="49F7A104" w14:textId="77777777" w:rsidR="00F17B85" w:rsidRPr="007A07B7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C:\Kafka\config\quickstart-couchbase-sink.properties.</w:t>
      </w:r>
    </w:p>
    <w:p w14:paraId="3BE8FD1B" w14:textId="77777777" w:rsidR="00F17B85" w:rsidRDefault="00F17B85" w:rsidP="00BA7861">
      <w:pPr>
        <w:pStyle w:val="a1"/>
        <w:numPr>
          <w:ilvl w:val="0"/>
          <w:numId w:val="29"/>
        </w:numPr>
      </w:pPr>
      <w:r>
        <w:t>Запустить командную строку с правами администратора.</w:t>
      </w:r>
    </w:p>
    <w:p w14:paraId="7442C8CD" w14:textId="77777777" w:rsidR="00F17B85" w:rsidRDefault="00F17B85" w:rsidP="00BA7861">
      <w:pPr>
        <w:pStyle w:val="a1"/>
        <w:numPr>
          <w:ilvl w:val="0"/>
          <w:numId w:val="29"/>
        </w:numPr>
      </w:pPr>
      <w:r>
        <w:t>Последовательно выполнить команды установки и запуска сервисов:</w:t>
      </w:r>
    </w:p>
    <w:p w14:paraId="411E5210" w14:textId="77777777" w:rsidR="00F17B85" w:rsidRPr="007A07B7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C:\Kafka\zookeeper-service.exe install;</w:t>
      </w:r>
    </w:p>
    <w:p w14:paraId="433F17BD" w14:textId="77777777" w:rsidR="00F17B85" w:rsidRPr="007A07B7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C:\Kafka\zookeeper-service.exe start;</w:t>
      </w:r>
    </w:p>
    <w:p w14:paraId="667E8506" w14:textId="77777777" w:rsidR="00F17B85" w:rsidRPr="007A07B7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C:\Kafka\kafka-service.exe install;</w:t>
      </w:r>
    </w:p>
    <w:p w14:paraId="1EC22F71" w14:textId="77777777" w:rsidR="00F17B85" w:rsidRPr="007A07B7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C:\Kafka\kafka-service.exe start;</w:t>
      </w:r>
    </w:p>
    <w:p w14:paraId="1AA2C9FC" w14:textId="77777777" w:rsidR="00F17B85" w:rsidRPr="007A07B7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C:\Kafka\kafka-connect-couchbase-service.exe install;</w:t>
      </w:r>
    </w:p>
    <w:p w14:paraId="722B8A68" w14:textId="77777777" w:rsidR="00F17B85" w:rsidRPr="007A07B7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C:\Kafka\kafka-connect-couchbase-service.exe start.</w:t>
      </w:r>
    </w:p>
    <w:p w14:paraId="0B69AB06" w14:textId="77777777" w:rsidR="00F17B85" w:rsidRDefault="00F17B85" w:rsidP="00BA7861">
      <w:pPr>
        <w:pStyle w:val="a1"/>
        <w:numPr>
          <w:ilvl w:val="0"/>
          <w:numId w:val="29"/>
        </w:numPr>
      </w:pPr>
      <w:r>
        <w:t>Последовательно выполнить команды проверки состояния сервисов:</w:t>
      </w:r>
    </w:p>
    <w:p w14:paraId="6FD2C6BD" w14:textId="77777777" w:rsidR="00F17B85" w:rsidRPr="007A07B7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C:\Kafka\zookeeper-service.exe status;</w:t>
      </w:r>
    </w:p>
    <w:p w14:paraId="041F3E65" w14:textId="77777777" w:rsidR="00F17B85" w:rsidRPr="007A07B7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C:\Kafka\kafka-service.exe status;</w:t>
      </w:r>
    </w:p>
    <w:p w14:paraId="3DA95460" w14:textId="77777777" w:rsidR="00F17B85" w:rsidRPr="007A07B7" w:rsidRDefault="00F17B85" w:rsidP="00F17B85">
      <w:pPr>
        <w:pStyle w:val="20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C:\Kafka\kafka-connect-couchbase-service.exe status.</w:t>
      </w:r>
    </w:p>
    <w:p w14:paraId="2416BCBF" w14:textId="77777777" w:rsidR="00F17B85" w:rsidRDefault="00F17B85" w:rsidP="00F17B85">
      <w:pPr>
        <w:pStyle w:val="afffffffa"/>
      </w:pPr>
      <w:r>
        <w:t>Удостовериться, что для каждого сервиса команда выдала результат «</w:t>
      </w:r>
      <w:proofErr w:type="spellStart"/>
      <w:r>
        <w:t>Started</w:t>
      </w:r>
      <w:proofErr w:type="spellEnd"/>
      <w:r>
        <w:t>».</w:t>
      </w:r>
    </w:p>
    <w:p w14:paraId="1753A502" w14:textId="77777777" w:rsidR="00F17B85" w:rsidRDefault="00F17B85" w:rsidP="00F17B85">
      <w:pPr>
        <w:pStyle w:val="afffffffa"/>
      </w:pPr>
    </w:p>
    <w:p w14:paraId="7EEE0B59" w14:textId="77777777" w:rsidR="00F17B85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67" w:name="_Toc530408308"/>
      <w:bookmarkStart w:id="68" w:name="_Toc136471895"/>
      <w:r>
        <w:rPr>
          <w:lang w:val="ru-RU"/>
        </w:rPr>
        <w:t>Проверка установки</w:t>
      </w:r>
      <w:bookmarkEnd w:id="67"/>
      <w:bookmarkEnd w:id="68"/>
    </w:p>
    <w:p w14:paraId="0D365C6E" w14:textId="6BE99B95" w:rsidR="00F17B85" w:rsidRPr="007A07B7" w:rsidRDefault="00F17B85" w:rsidP="00BA7861">
      <w:pPr>
        <w:pStyle w:val="a1"/>
        <w:numPr>
          <w:ilvl w:val="0"/>
          <w:numId w:val="28"/>
        </w:numPr>
        <w:rPr>
          <w:sz w:val="22"/>
        </w:rPr>
      </w:pPr>
      <w:r>
        <w:t xml:space="preserve">Ввести в адресной строке веб-браузера адрес </w:t>
      </w:r>
      <w:hyperlink r:id="rId31" w:history="1">
        <w:r w:rsidRPr="007A07B7">
          <w:rPr>
            <w:rStyle w:val="aa"/>
            <w:color w:val="auto"/>
            <w:sz w:val="24"/>
          </w:rPr>
          <w:t>http://</w:t>
        </w:r>
        <w:proofErr w:type="spellStart"/>
        <w:r w:rsidR="004950CC">
          <w:rPr>
            <w:rStyle w:val="aa"/>
            <w:color w:val="auto"/>
            <w:sz w:val="24"/>
            <w:lang w:val="en-US"/>
          </w:rPr>
          <w:t>psovpd</w:t>
        </w:r>
        <w:proofErr w:type="spellEnd"/>
        <w:r w:rsidRPr="007A07B7">
          <w:rPr>
            <w:rStyle w:val="aa"/>
            <w:color w:val="auto"/>
            <w:sz w:val="24"/>
          </w:rPr>
          <w:t>/</w:t>
        </w:r>
      </w:hyperlink>
    </w:p>
    <w:p w14:paraId="7984AE9D" w14:textId="00602842" w:rsidR="00F17B85" w:rsidRDefault="00F17B85" w:rsidP="00BA7861">
      <w:pPr>
        <w:pStyle w:val="a1"/>
        <w:numPr>
          <w:ilvl w:val="0"/>
          <w:numId w:val="28"/>
        </w:numPr>
      </w:pPr>
      <w:r>
        <w:t>При успешном выполнении установки должен отобразиться интерфейс «</w:t>
      </w:r>
      <w:r w:rsidR="00EE0C10">
        <w:t xml:space="preserve">Платформа </w:t>
      </w:r>
      <w:proofErr w:type="spellStart"/>
      <w:r w:rsidR="00EE0C10" w:rsidRPr="00EE0C10">
        <w:t>СОиВПД</w:t>
      </w:r>
      <w:proofErr w:type="spellEnd"/>
      <w:r>
        <w:t>».</w:t>
      </w:r>
    </w:p>
    <w:p w14:paraId="722BC840" w14:textId="7B1108C4" w:rsidR="00F17B85" w:rsidRDefault="001727FD" w:rsidP="001727FD">
      <w:pPr>
        <w:pStyle w:val="a1"/>
        <w:keepNext/>
        <w:numPr>
          <w:ilvl w:val="0"/>
          <w:numId w:val="0"/>
        </w:numPr>
        <w:ind w:left="284"/>
        <w:jc w:val="center"/>
      </w:pPr>
      <w:r w:rsidRPr="00ED758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8A5351" wp14:editId="7EE94725">
            <wp:extent cx="5929418" cy="2698115"/>
            <wp:effectExtent l="19050" t="19050" r="14605" b="260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18" cy="26981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AE2BF9" w14:textId="53C13B55" w:rsidR="00F17B85" w:rsidRPr="00F00625" w:rsidRDefault="00F17B85" w:rsidP="007A07B7">
      <w:pPr>
        <w:pStyle w:val="af3"/>
        <w:jc w:val="center"/>
        <w:rPr>
          <w:b/>
        </w:rPr>
      </w:pPr>
      <w:r w:rsidRPr="00F00625">
        <w:t>Рисунок 3.2.7.1</w:t>
      </w:r>
      <w:r>
        <w:t xml:space="preserve"> – Интерфейс «</w:t>
      </w:r>
      <w:r w:rsidR="005A077F" w:rsidRPr="005A077F">
        <w:t xml:space="preserve">Платформа </w:t>
      </w:r>
      <w:proofErr w:type="spellStart"/>
      <w:r w:rsidR="005A077F" w:rsidRPr="005A077F">
        <w:t>СОиВПД</w:t>
      </w:r>
      <w:proofErr w:type="spellEnd"/>
      <w:r>
        <w:t>»</w:t>
      </w:r>
    </w:p>
    <w:p w14:paraId="696F9ADE" w14:textId="77777777" w:rsidR="00F17B85" w:rsidRDefault="00F17B85" w:rsidP="00F17B85">
      <w:pPr>
        <w:widowControl/>
        <w:suppressAutoHyphens w:val="0"/>
        <w:spacing w:before="0" w:after="0" w:line="276" w:lineRule="auto"/>
        <w:ind w:firstLine="0"/>
        <w:jc w:val="left"/>
        <w:rPr>
          <w:rFonts w:eastAsia="Times New Roman"/>
          <w:b/>
          <w:bCs/>
          <w:iCs/>
          <w:sz w:val="27"/>
          <w:szCs w:val="28"/>
          <w:lang w:eastAsia="ru-RU"/>
        </w:rPr>
      </w:pPr>
      <w:r>
        <w:br w:type="page"/>
      </w:r>
    </w:p>
    <w:p w14:paraId="2D62CCD5" w14:textId="18C7DF13" w:rsidR="00F17B85" w:rsidRDefault="001727FD" w:rsidP="001727FD">
      <w:pPr>
        <w:pStyle w:val="2f5"/>
        <w:numPr>
          <w:ilvl w:val="1"/>
          <w:numId w:val="21"/>
        </w:numPr>
      </w:pPr>
      <w:bookmarkStart w:id="69" w:name="_Toc136471896"/>
      <w:r>
        <w:lastRenderedPageBreak/>
        <w:t>Установка Мобильного приложения</w:t>
      </w:r>
      <w:bookmarkEnd w:id="69"/>
    </w:p>
    <w:p w14:paraId="4258E38A" w14:textId="77777777" w:rsidR="00F17B85" w:rsidRDefault="00F17B85" w:rsidP="00F17B85">
      <w:pPr>
        <w:pStyle w:val="310"/>
        <w:numPr>
          <w:ilvl w:val="2"/>
          <w:numId w:val="21"/>
        </w:numPr>
      </w:pPr>
      <w:bookmarkStart w:id="70" w:name="_Toc530408317"/>
      <w:bookmarkStart w:id="71" w:name="_Toc136471897"/>
      <w:proofErr w:type="spellStart"/>
      <w:r>
        <w:t>Порядок</w:t>
      </w:r>
      <w:proofErr w:type="spellEnd"/>
      <w:r>
        <w:t xml:space="preserve"> </w:t>
      </w:r>
      <w:proofErr w:type="spellStart"/>
      <w:r>
        <w:t>установки</w:t>
      </w:r>
      <w:bookmarkEnd w:id="70"/>
      <w:bookmarkEnd w:id="71"/>
      <w:proofErr w:type="spellEnd"/>
    </w:p>
    <w:p w14:paraId="3E88860D" w14:textId="5412DBE0" w:rsidR="001A61EB" w:rsidRPr="001A61EB" w:rsidRDefault="001A61EB" w:rsidP="00BA7861">
      <w:pPr>
        <w:pStyle w:val="a1"/>
        <w:numPr>
          <w:ilvl w:val="0"/>
          <w:numId w:val="31"/>
        </w:numPr>
        <w:spacing w:line="336" w:lineRule="auto"/>
        <w:rPr>
          <w:szCs w:val="24"/>
        </w:rPr>
      </w:pPr>
      <w:bookmarkStart w:id="72" w:name="_Toc530408318"/>
      <w:r w:rsidRPr="001A61EB">
        <w:rPr>
          <w:szCs w:val="24"/>
        </w:rPr>
        <w:t>Подключить мобильный тел</w:t>
      </w:r>
      <w:r>
        <w:rPr>
          <w:szCs w:val="24"/>
        </w:rPr>
        <w:t xml:space="preserve">ефон к компьютеру с помощью </w:t>
      </w:r>
      <w:r w:rsidRPr="001A61EB">
        <w:rPr>
          <w:szCs w:val="24"/>
        </w:rPr>
        <w:t>кабеля.</w:t>
      </w:r>
    </w:p>
    <w:p w14:paraId="168B6F66" w14:textId="2686275E" w:rsidR="001A61EB" w:rsidRPr="001A61EB" w:rsidRDefault="001A61EB" w:rsidP="00BA7861">
      <w:pPr>
        <w:pStyle w:val="a1"/>
        <w:numPr>
          <w:ilvl w:val="0"/>
          <w:numId w:val="31"/>
        </w:numPr>
        <w:spacing w:line="336" w:lineRule="auto"/>
        <w:rPr>
          <w:szCs w:val="24"/>
        </w:rPr>
      </w:pPr>
      <w:r w:rsidRPr="001A61EB">
        <w:rPr>
          <w:szCs w:val="24"/>
        </w:rPr>
        <w:t xml:space="preserve">С установочного диска скопировать файл </w:t>
      </w:r>
      <w:proofErr w:type="spellStart"/>
      <w:r w:rsidR="004950CC">
        <w:rPr>
          <w:szCs w:val="24"/>
        </w:rPr>
        <w:t>psovpd</w:t>
      </w:r>
      <w:r w:rsidRPr="001A61EB">
        <w:rPr>
          <w:szCs w:val="24"/>
        </w:rPr>
        <w:t>.apk</w:t>
      </w:r>
      <w:proofErr w:type="spellEnd"/>
      <w:r w:rsidRPr="001A61EB">
        <w:rPr>
          <w:szCs w:val="24"/>
        </w:rPr>
        <w:t xml:space="preserve"> в корневую папку внутренней памяти мобильного телефона.</w:t>
      </w:r>
    </w:p>
    <w:p w14:paraId="7E3D6B40" w14:textId="77777777" w:rsidR="001A61EB" w:rsidRPr="001A61EB" w:rsidRDefault="001A61EB" w:rsidP="00BA7861">
      <w:pPr>
        <w:pStyle w:val="a1"/>
        <w:numPr>
          <w:ilvl w:val="0"/>
          <w:numId w:val="31"/>
        </w:numPr>
        <w:spacing w:line="336" w:lineRule="auto"/>
        <w:rPr>
          <w:szCs w:val="24"/>
        </w:rPr>
      </w:pPr>
      <w:r w:rsidRPr="001A61EB">
        <w:rPr>
          <w:szCs w:val="24"/>
        </w:rPr>
        <w:t xml:space="preserve">Убедиться, что на мобильном устройстве в разделе «Настройки </w:t>
      </w:r>
      <w:r w:rsidRPr="001A61EB">
        <w:rPr>
          <w:szCs w:val="24"/>
        </w:rPr>
        <w:sym w:font="Wingdings" w:char="F0E0"/>
      </w:r>
      <w:r w:rsidRPr="001A61EB">
        <w:rPr>
          <w:szCs w:val="24"/>
        </w:rPr>
        <w:t xml:space="preserve"> Безопасность» пункт «Неизвестные источники» отмечен как активный.</w:t>
      </w:r>
    </w:p>
    <w:p w14:paraId="1548763B" w14:textId="77777777" w:rsidR="001A61EB" w:rsidRPr="001A61EB" w:rsidRDefault="001A61EB" w:rsidP="00BA7861">
      <w:pPr>
        <w:pStyle w:val="a1"/>
        <w:numPr>
          <w:ilvl w:val="0"/>
          <w:numId w:val="31"/>
        </w:numPr>
        <w:spacing w:line="336" w:lineRule="auto"/>
        <w:rPr>
          <w:szCs w:val="24"/>
        </w:rPr>
      </w:pPr>
      <w:r w:rsidRPr="001A61EB">
        <w:rPr>
          <w:szCs w:val="24"/>
        </w:rPr>
        <w:t xml:space="preserve">Перейти в «Настройки </w:t>
      </w:r>
      <w:r w:rsidRPr="001A61EB">
        <w:rPr>
          <w:szCs w:val="24"/>
        </w:rPr>
        <w:sym w:font="Wingdings" w:char="F0E0"/>
      </w:r>
      <w:r w:rsidRPr="001A61EB">
        <w:rPr>
          <w:szCs w:val="24"/>
        </w:rPr>
        <w:t xml:space="preserve"> Накопители </w:t>
      </w:r>
      <w:r w:rsidRPr="001A61EB">
        <w:rPr>
          <w:szCs w:val="24"/>
        </w:rPr>
        <w:sym w:font="Wingdings" w:char="F0E0"/>
      </w:r>
      <w:r w:rsidRPr="001A61EB">
        <w:rPr>
          <w:szCs w:val="24"/>
        </w:rPr>
        <w:t xml:space="preserve"> Проводник».</w:t>
      </w:r>
    </w:p>
    <w:p w14:paraId="17EC7234" w14:textId="23710AF2" w:rsidR="001A61EB" w:rsidRPr="001A61EB" w:rsidRDefault="001A61EB" w:rsidP="00BA7861">
      <w:pPr>
        <w:pStyle w:val="a1"/>
        <w:numPr>
          <w:ilvl w:val="0"/>
          <w:numId w:val="31"/>
        </w:numPr>
        <w:spacing w:line="336" w:lineRule="auto"/>
        <w:rPr>
          <w:szCs w:val="24"/>
        </w:rPr>
      </w:pPr>
      <w:r w:rsidRPr="001A61EB">
        <w:rPr>
          <w:szCs w:val="24"/>
        </w:rPr>
        <w:t xml:space="preserve">В Проводнике мобильного телефона перейти в корневую папку внутренней памяти телефона и запустить файл </w:t>
      </w:r>
      <w:proofErr w:type="spellStart"/>
      <w:r w:rsidR="004950CC">
        <w:rPr>
          <w:szCs w:val="24"/>
        </w:rPr>
        <w:t>psovpd</w:t>
      </w:r>
      <w:r w:rsidRPr="001A61EB">
        <w:rPr>
          <w:szCs w:val="24"/>
        </w:rPr>
        <w:t>.apk</w:t>
      </w:r>
      <w:proofErr w:type="spellEnd"/>
      <w:r w:rsidRPr="001A61EB">
        <w:rPr>
          <w:szCs w:val="24"/>
        </w:rPr>
        <w:t xml:space="preserve"> и подтвердить установку приложения, нажав «Установить» – начнется установка Мобильного приложения-</w:t>
      </w:r>
      <w:r w:rsidR="00F63324">
        <w:rPr>
          <w:szCs w:val="24"/>
        </w:rPr>
        <w:t xml:space="preserve"> «</w:t>
      </w:r>
      <w:r w:rsidR="00F63324" w:rsidRPr="00F63324">
        <w:rPr>
          <w:szCs w:val="24"/>
        </w:rPr>
        <w:t xml:space="preserve">Платформа </w:t>
      </w:r>
      <w:proofErr w:type="spellStart"/>
      <w:r w:rsidR="00F63324" w:rsidRPr="00F63324">
        <w:rPr>
          <w:szCs w:val="24"/>
        </w:rPr>
        <w:t>СОиВПД</w:t>
      </w:r>
      <w:proofErr w:type="spellEnd"/>
      <w:r w:rsidR="00F63324">
        <w:rPr>
          <w:szCs w:val="24"/>
        </w:rPr>
        <w:t>»</w:t>
      </w:r>
      <w:r w:rsidRPr="001A61EB">
        <w:rPr>
          <w:szCs w:val="24"/>
        </w:rPr>
        <w:t>.</w:t>
      </w:r>
    </w:p>
    <w:p w14:paraId="64E5F447" w14:textId="77777777" w:rsidR="001A61EB" w:rsidRPr="001A61EB" w:rsidRDefault="001A61EB" w:rsidP="00BA7861">
      <w:pPr>
        <w:pStyle w:val="a1"/>
        <w:numPr>
          <w:ilvl w:val="0"/>
          <w:numId w:val="31"/>
        </w:numPr>
        <w:spacing w:line="336" w:lineRule="auto"/>
        <w:rPr>
          <w:szCs w:val="24"/>
        </w:rPr>
      </w:pPr>
      <w:r w:rsidRPr="001A61EB">
        <w:rPr>
          <w:szCs w:val="24"/>
        </w:rPr>
        <w:t>После завершения установки Мобильное приложение станет доступно для запуска из меню приложений мобильного телефона</w:t>
      </w:r>
    </w:p>
    <w:p w14:paraId="2DAF7C61" w14:textId="77777777" w:rsidR="00F17B85" w:rsidRDefault="00F17B85" w:rsidP="00F17B85">
      <w:pPr>
        <w:pStyle w:val="310"/>
        <w:numPr>
          <w:ilvl w:val="2"/>
          <w:numId w:val="21"/>
        </w:numPr>
      </w:pPr>
      <w:bookmarkStart w:id="73" w:name="_Toc136471898"/>
      <w:proofErr w:type="spellStart"/>
      <w:r>
        <w:t>Проверка</w:t>
      </w:r>
      <w:proofErr w:type="spellEnd"/>
      <w:r>
        <w:t xml:space="preserve"> </w:t>
      </w:r>
      <w:proofErr w:type="spellStart"/>
      <w:r>
        <w:t>установки</w:t>
      </w:r>
      <w:bookmarkEnd w:id="72"/>
      <w:bookmarkEnd w:id="73"/>
      <w:proofErr w:type="spellEnd"/>
    </w:p>
    <w:p w14:paraId="784CBB64" w14:textId="55D138BC" w:rsidR="001A61EB" w:rsidRPr="001A61EB" w:rsidRDefault="001A61EB" w:rsidP="00BA7861">
      <w:pPr>
        <w:pStyle w:val="a1"/>
        <w:numPr>
          <w:ilvl w:val="0"/>
          <w:numId w:val="33"/>
        </w:numPr>
        <w:spacing w:line="336" w:lineRule="auto"/>
        <w:rPr>
          <w:szCs w:val="24"/>
        </w:rPr>
      </w:pPr>
      <w:r w:rsidRPr="001A61EB">
        <w:rPr>
          <w:szCs w:val="24"/>
        </w:rPr>
        <w:t xml:space="preserve">В списке всех установленных приложений мобильного телефона найти приложение </w:t>
      </w:r>
      <w:r w:rsidR="00F63324" w:rsidRPr="00F63324">
        <w:rPr>
          <w:szCs w:val="24"/>
        </w:rPr>
        <w:t xml:space="preserve">«Платформа </w:t>
      </w:r>
      <w:proofErr w:type="spellStart"/>
      <w:r w:rsidR="00F63324" w:rsidRPr="00F63324">
        <w:rPr>
          <w:szCs w:val="24"/>
        </w:rPr>
        <w:t>СОиВПД</w:t>
      </w:r>
      <w:proofErr w:type="spellEnd"/>
      <w:r w:rsidR="00F63324" w:rsidRPr="00F63324">
        <w:rPr>
          <w:szCs w:val="24"/>
        </w:rPr>
        <w:t>»</w:t>
      </w:r>
      <w:r w:rsidR="00F63324">
        <w:rPr>
          <w:szCs w:val="24"/>
        </w:rPr>
        <w:t xml:space="preserve"> </w:t>
      </w:r>
      <w:r w:rsidRPr="001A61EB">
        <w:rPr>
          <w:szCs w:val="24"/>
        </w:rPr>
        <w:t xml:space="preserve">и нажать на его иконку. </w:t>
      </w:r>
    </w:p>
    <w:p w14:paraId="48BBA148" w14:textId="32BDDB32" w:rsidR="00F17B85" w:rsidRDefault="001A61EB" w:rsidP="00BA7861">
      <w:pPr>
        <w:pStyle w:val="a1"/>
        <w:numPr>
          <w:ilvl w:val="0"/>
          <w:numId w:val="33"/>
        </w:numPr>
        <w:spacing w:line="336" w:lineRule="auto"/>
      </w:pPr>
      <w:r w:rsidRPr="001A61EB">
        <w:rPr>
          <w:szCs w:val="24"/>
        </w:rPr>
        <w:t>Если установка прошла успешно – должен запуститься интерфейс мобильного приложения</w:t>
      </w:r>
      <w:r w:rsidR="00F17B85" w:rsidRPr="001A61EB">
        <w:rPr>
          <w:szCs w:val="24"/>
        </w:rPr>
        <w:t xml:space="preserve"> </w:t>
      </w:r>
      <w:r w:rsidR="00F17B85" w:rsidRPr="00AC52AB">
        <w:t>(</w:t>
      </w:r>
      <w:r w:rsidR="00F17B85" w:rsidRPr="00AC52AB">
        <w:fldChar w:fldCharType="begin"/>
      </w:r>
      <w:r w:rsidR="00F17B85" w:rsidRPr="00AC52AB">
        <w:instrText xml:space="preserve"> REF _Ref530053173 \h  \* MERGEFORMAT </w:instrText>
      </w:r>
      <w:r w:rsidR="00F17B85" w:rsidRPr="00AC52AB">
        <w:fldChar w:fldCharType="separate"/>
      </w:r>
      <w:r w:rsidR="00F17B85" w:rsidRPr="00AC52AB">
        <w:t>Рисунок 3.5.2.</w:t>
      </w:r>
      <w:r w:rsidR="00F17B85" w:rsidRPr="00AC52AB">
        <w:rPr>
          <w:noProof/>
        </w:rPr>
        <w:t>1</w:t>
      </w:r>
      <w:r w:rsidR="00F17B85" w:rsidRPr="00AC52AB">
        <w:fldChar w:fldCharType="end"/>
      </w:r>
      <w:r w:rsidR="00F17B85" w:rsidRPr="00AC52AB">
        <w:t>).</w:t>
      </w:r>
    </w:p>
    <w:p w14:paraId="6127124F" w14:textId="5698C084" w:rsidR="00F17B85" w:rsidRDefault="001A61EB" w:rsidP="001A61EB">
      <w:pPr>
        <w:keepNext/>
        <w:ind w:firstLine="28"/>
        <w:jc w:val="center"/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3D1E59ED" wp14:editId="72832D9A">
            <wp:extent cx="2802256" cy="472880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6" cy="47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41A8" w14:textId="69C68807" w:rsidR="00F17B85" w:rsidRDefault="00F17B85" w:rsidP="001A61EB">
      <w:pPr>
        <w:pStyle w:val="af3"/>
        <w:jc w:val="center"/>
      </w:pPr>
      <w:bookmarkStart w:id="74" w:name="_Ref530053173"/>
      <w:r w:rsidRPr="00764D63">
        <w:t>Рисунок 3.5.2.</w:t>
      </w:r>
      <w:r w:rsidR="00E26CE2">
        <w:rPr>
          <w:noProof/>
        </w:rPr>
        <w:fldChar w:fldCharType="begin"/>
      </w:r>
      <w:r w:rsidR="00E26CE2">
        <w:rPr>
          <w:noProof/>
        </w:rPr>
        <w:instrText xml:space="preserve"> SEQ Рисунок_3.5.2. \* ARABIC </w:instrText>
      </w:r>
      <w:r w:rsidR="00E26CE2">
        <w:rPr>
          <w:noProof/>
        </w:rPr>
        <w:fldChar w:fldCharType="separate"/>
      </w:r>
      <w:r w:rsidRPr="00764D63">
        <w:rPr>
          <w:noProof/>
        </w:rPr>
        <w:t>1</w:t>
      </w:r>
      <w:r w:rsidR="00E26CE2">
        <w:rPr>
          <w:noProof/>
        </w:rPr>
        <w:fldChar w:fldCharType="end"/>
      </w:r>
      <w:bookmarkEnd w:id="74"/>
      <w:r w:rsidR="001A61EB">
        <w:t xml:space="preserve"> – Начальный экран м</w:t>
      </w:r>
      <w:r w:rsidRPr="00764D63">
        <w:t>обильного приложения</w:t>
      </w:r>
    </w:p>
    <w:p w14:paraId="67DD9BB7" w14:textId="77777777" w:rsidR="001A61EB" w:rsidRPr="002C3E20" w:rsidRDefault="001A61EB" w:rsidP="001A61EB">
      <w:pPr>
        <w:pStyle w:val="310"/>
        <w:numPr>
          <w:ilvl w:val="2"/>
          <w:numId w:val="21"/>
        </w:numPr>
      </w:pPr>
      <w:bookmarkStart w:id="75" w:name="_Toc500804762"/>
      <w:bookmarkStart w:id="76" w:name="_Ref500805193"/>
      <w:bookmarkStart w:id="77" w:name="_Toc513399126"/>
      <w:bookmarkStart w:id="78" w:name="_Toc37534757"/>
      <w:bookmarkStart w:id="79" w:name="_Toc38563790"/>
      <w:bookmarkStart w:id="80" w:name="_Toc500293040"/>
      <w:bookmarkStart w:id="81" w:name="_Toc136471899"/>
      <w:r w:rsidRPr="002C3E20">
        <w:t>Дополн</w:t>
      </w:r>
      <w:r w:rsidRPr="001A61EB">
        <w:rPr>
          <w:iCs w:val="0"/>
        </w:rPr>
        <w:t>и</w:t>
      </w:r>
      <w:r w:rsidRPr="002C3E20">
        <w:t>тельные настройки</w:t>
      </w:r>
      <w:bookmarkEnd w:id="75"/>
      <w:bookmarkEnd w:id="76"/>
      <w:bookmarkEnd w:id="77"/>
      <w:bookmarkEnd w:id="78"/>
      <w:bookmarkEnd w:id="79"/>
      <w:bookmarkEnd w:id="81"/>
    </w:p>
    <w:bookmarkEnd w:id="80"/>
    <w:p w14:paraId="3BABA6B4" w14:textId="3B74C6B7" w:rsidR="001A61EB" w:rsidRPr="001A61EB" w:rsidRDefault="001A61EB" w:rsidP="00BA7861">
      <w:pPr>
        <w:pStyle w:val="a1"/>
        <w:numPr>
          <w:ilvl w:val="0"/>
          <w:numId w:val="32"/>
        </w:numPr>
        <w:tabs>
          <w:tab w:val="left" w:pos="4820"/>
        </w:tabs>
        <w:spacing w:line="336" w:lineRule="auto"/>
        <w:rPr>
          <w:szCs w:val="24"/>
        </w:rPr>
      </w:pPr>
      <w:r w:rsidRPr="001A61EB">
        <w:rPr>
          <w:szCs w:val="24"/>
        </w:rPr>
        <w:t xml:space="preserve">Перед началом использования </w:t>
      </w:r>
      <w:r w:rsidR="007924E7" w:rsidRPr="007924E7">
        <w:rPr>
          <w:szCs w:val="24"/>
        </w:rPr>
        <w:t xml:space="preserve">«Платформа </w:t>
      </w:r>
      <w:proofErr w:type="spellStart"/>
      <w:r w:rsidR="007924E7" w:rsidRPr="007924E7">
        <w:rPr>
          <w:szCs w:val="24"/>
        </w:rPr>
        <w:t>СОиВПД</w:t>
      </w:r>
      <w:proofErr w:type="spellEnd"/>
      <w:r w:rsidR="007924E7" w:rsidRPr="007924E7">
        <w:rPr>
          <w:szCs w:val="24"/>
        </w:rPr>
        <w:t>»</w:t>
      </w:r>
      <w:r w:rsidRPr="001A61EB">
        <w:rPr>
          <w:szCs w:val="24"/>
        </w:rPr>
        <w:t xml:space="preserve"> необходимо:</w:t>
      </w:r>
    </w:p>
    <w:p w14:paraId="43271E75" w14:textId="77777777" w:rsidR="001A61EB" w:rsidRPr="001A61EB" w:rsidRDefault="001A61EB" w:rsidP="00BA7861">
      <w:pPr>
        <w:pStyle w:val="a1"/>
        <w:numPr>
          <w:ilvl w:val="0"/>
          <w:numId w:val="32"/>
        </w:numPr>
        <w:tabs>
          <w:tab w:val="left" w:pos="4820"/>
        </w:tabs>
        <w:spacing w:line="336" w:lineRule="auto"/>
        <w:rPr>
          <w:szCs w:val="24"/>
        </w:rPr>
      </w:pPr>
      <w:r w:rsidRPr="001A61EB">
        <w:rPr>
          <w:szCs w:val="24"/>
        </w:rPr>
        <w:t xml:space="preserve">Проверить, что параметр NFC в «Настройки </w:t>
      </w:r>
      <w:r w:rsidRPr="001A61EB">
        <w:rPr>
          <w:szCs w:val="24"/>
        </w:rPr>
        <w:sym w:font="Wingdings" w:char="F0E0"/>
      </w:r>
      <w:r w:rsidRPr="001A61EB">
        <w:rPr>
          <w:szCs w:val="24"/>
        </w:rPr>
        <w:t xml:space="preserve"> Беспроводные сети </w:t>
      </w:r>
      <w:r w:rsidRPr="001A61EB">
        <w:rPr>
          <w:szCs w:val="24"/>
        </w:rPr>
        <w:sym w:font="Wingdings" w:char="F0E0"/>
      </w:r>
      <w:r w:rsidRPr="001A61EB">
        <w:rPr>
          <w:szCs w:val="24"/>
        </w:rPr>
        <w:t xml:space="preserve"> Ещё» – активен. Если параметр неактивен – включить его.</w:t>
      </w:r>
    </w:p>
    <w:p w14:paraId="4EC84AE4" w14:textId="77777777" w:rsidR="001A61EB" w:rsidRPr="001A61EB" w:rsidRDefault="001A61EB" w:rsidP="00BA7861">
      <w:pPr>
        <w:pStyle w:val="a1"/>
        <w:numPr>
          <w:ilvl w:val="0"/>
          <w:numId w:val="32"/>
        </w:numPr>
        <w:tabs>
          <w:tab w:val="left" w:pos="4820"/>
        </w:tabs>
        <w:spacing w:line="336" w:lineRule="auto"/>
        <w:rPr>
          <w:szCs w:val="24"/>
        </w:rPr>
      </w:pPr>
      <w:r w:rsidRPr="001A61EB">
        <w:rPr>
          <w:szCs w:val="24"/>
        </w:rPr>
        <w:t xml:space="preserve">Подключить мобильный телефон к беспроводной сети </w:t>
      </w:r>
      <w:proofErr w:type="spellStart"/>
      <w:r w:rsidRPr="001A61EB">
        <w:rPr>
          <w:szCs w:val="24"/>
        </w:rPr>
        <w:t>Wi-Fi</w:t>
      </w:r>
      <w:proofErr w:type="spellEnd"/>
      <w:r w:rsidRPr="001A61EB">
        <w:rPr>
          <w:szCs w:val="24"/>
        </w:rPr>
        <w:t xml:space="preserve"> либо использовать мобильный интернет. </w:t>
      </w:r>
    </w:p>
    <w:p w14:paraId="17E5D9B4" w14:textId="61184039" w:rsidR="001A61EB" w:rsidRPr="001A61EB" w:rsidRDefault="001A61EB" w:rsidP="00BA7861">
      <w:pPr>
        <w:pStyle w:val="a1"/>
        <w:numPr>
          <w:ilvl w:val="0"/>
          <w:numId w:val="32"/>
        </w:numPr>
        <w:tabs>
          <w:tab w:val="left" w:pos="4820"/>
        </w:tabs>
        <w:spacing w:line="336" w:lineRule="auto"/>
        <w:rPr>
          <w:szCs w:val="24"/>
        </w:rPr>
      </w:pPr>
      <w:r w:rsidRPr="001A61EB">
        <w:rPr>
          <w:szCs w:val="24"/>
        </w:rPr>
        <w:t xml:space="preserve">Подтвердить запрашиваемые при первом запуске приложения </w:t>
      </w:r>
      <w:r w:rsidR="007924E7" w:rsidRPr="007924E7">
        <w:rPr>
          <w:szCs w:val="24"/>
        </w:rPr>
        <w:t xml:space="preserve">«Платформа </w:t>
      </w:r>
      <w:proofErr w:type="spellStart"/>
      <w:r w:rsidR="007924E7" w:rsidRPr="007924E7">
        <w:rPr>
          <w:szCs w:val="24"/>
        </w:rPr>
        <w:t>СОиВПД</w:t>
      </w:r>
      <w:proofErr w:type="spellEnd"/>
      <w:r w:rsidR="007924E7" w:rsidRPr="007924E7">
        <w:rPr>
          <w:szCs w:val="24"/>
        </w:rPr>
        <w:t>»</w:t>
      </w:r>
      <w:r w:rsidRPr="001A61EB">
        <w:rPr>
          <w:szCs w:val="24"/>
        </w:rPr>
        <w:t xml:space="preserve"> разрешения на использование камеры, внутренней памяти устройства, а также доступ к GPS координатам.</w:t>
      </w:r>
    </w:p>
    <w:p w14:paraId="7F7FFE20" w14:textId="77777777" w:rsidR="00F17B85" w:rsidRDefault="00F17B85" w:rsidP="00F17B85">
      <w:pPr>
        <w:pStyle w:val="15"/>
        <w:spacing w:after="60" w:line="276" w:lineRule="auto"/>
        <w:jc w:val="right"/>
        <w:rPr>
          <w:szCs w:val="24"/>
        </w:rPr>
      </w:pPr>
      <w:bookmarkStart w:id="82" w:name="_Ref529991068"/>
      <w:bookmarkStart w:id="83" w:name="_Ref530398826"/>
      <w:bookmarkStart w:id="84" w:name="_Toc530408320"/>
      <w:bookmarkStart w:id="85" w:name="_Toc136471900"/>
      <w:bookmarkEnd w:id="82"/>
      <w:r>
        <w:rPr>
          <w:szCs w:val="24"/>
        </w:rPr>
        <w:lastRenderedPageBreak/>
        <w:t>Приложение 1</w:t>
      </w:r>
      <w:bookmarkEnd w:id="83"/>
      <w:bookmarkEnd w:id="84"/>
      <w:bookmarkEnd w:id="85"/>
    </w:p>
    <w:p w14:paraId="6C45132C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center"/>
        <w:rPr>
          <w:rFonts w:eastAsia="Times New Roman"/>
          <w:b/>
          <w:bCs/>
          <w:iCs/>
          <w:sz w:val="27"/>
          <w:szCs w:val="28"/>
          <w:lang w:eastAsia="ru-RU"/>
        </w:rPr>
      </w:pPr>
      <w:r>
        <w:rPr>
          <w:rFonts w:eastAsia="Times New Roman"/>
          <w:b/>
          <w:bCs/>
          <w:iCs/>
          <w:sz w:val="27"/>
          <w:szCs w:val="28"/>
          <w:lang w:eastAsia="ru-RU"/>
        </w:rPr>
        <w:t>Конфигурационные файлы сервисов маршрутизации и конфигурации</w:t>
      </w:r>
    </w:p>
    <w:p w14:paraId="30FD817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C:\GateWay\ConfigService\application.yml</w:t>
      </w:r>
    </w:p>
    <w:p w14:paraId="085B624F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eureka:</w:t>
      </w:r>
    </w:p>
    <w:p w14:paraId="34D72227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client:</w:t>
      </w:r>
    </w:p>
    <w:p w14:paraId="3C460783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fetch-registry: false</w:t>
      </w:r>
    </w:p>
    <w:p w14:paraId="659B022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register-with-eureka: true</w:t>
      </w:r>
    </w:p>
    <w:p w14:paraId="06AEA302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serviceUrl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74B03B78" w14:textId="282A323C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defaultZone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 http://ADDRESS:8761/eureka/ # IP-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адрес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сервера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-gw</w:t>
      </w:r>
      <w:proofErr w:type="spellEnd"/>
    </w:p>
    <w:p w14:paraId="27E6703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instance:</w:t>
      </w:r>
    </w:p>
    <w:p w14:paraId="4E6ADC8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prefer-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ip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-address: true</w:t>
      </w:r>
    </w:p>
    <w:p w14:paraId="749BAB0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</w:p>
    <w:p w14:paraId="12FDAA1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C:\GateWay\ConfigService\config\auth-service\application.yml</w:t>
      </w:r>
    </w:p>
    <w:p w14:paraId="28727618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spring</w:t>
      </w: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4A292C5E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datasource</w:t>
      </w:r>
      <w:proofErr w:type="spellEnd"/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2897EE16" w14:textId="2BCAB5C1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</w:t>
      </w:r>
      <w:proofErr w:type="spellStart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url</w:t>
      </w:r>
      <w:proofErr w:type="spellEnd"/>
      <w:proofErr w:type="gram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: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jdbc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oracle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thin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:@</w:t>
      </w:r>
      <w:r w:rsidRPr="004950CC">
        <w:t xml:space="preserve">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ADDRESS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PORT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/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#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Адрес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и порт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сервера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БД</w:t>
      </w:r>
    </w:p>
    <w:p w14:paraId="679596F5" w14:textId="7777777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</w:p>
    <w:p w14:paraId="70CD347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C:\GateWay\ConfigService\config\report-service\application.yml</w:t>
      </w:r>
    </w:p>
    <w:p w14:paraId="0B624539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spring</w:t>
      </w: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54065194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datasource</w:t>
      </w:r>
      <w:proofErr w:type="spellEnd"/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11748B9C" w14:textId="3E62B2F9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</w:t>
      </w:r>
      <w:proofErr w:type="spellStart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url</w:t>
      </w:r>
      <w:proofErr w:type="spellEnd"/>
      <w:proofErr w:type="gram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: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jdbc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oracle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thin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:@</w:t>
      </w:r>
      <w:r w:rsidRPr="004950CC">
        <w:t xml:space="preserve">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ADDRESS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PORT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/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#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Адрес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и порт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сервера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БД</w:t>
      </w:r>
    </w:p>
    <w:p w14:paraId="3F1CA847" w14:textId="7777777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</w:p>
    <w:p w14:paraId="49708602" w14:textId="142D880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C:\GateWay\ConfigService\config\</w:t>
      </w:r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-service\application.yml</w:t>
      </w:r>
    </w:p>
    <w:p w14:paraId="7CD1C8E0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spring</w:t>
      </w: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17142486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lastRenderedPageBreak/>
        <w:t xml:space="preserve">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datasource</w:t>
      </w:r>
      <w:proofErr w:type="spellEnd"/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7AC9F8ED" w14:textId="680D09F8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</w:t>
      </w:r>
      <w:proofErr w:type="spellStart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url</w:t>
      </w:r>
      <w:proofErr w:type="spellEnd"/>
      <w:proofErr w:type="gram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: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jdbc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oracle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thin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:@</w:t>
      </w:r>
      <w:r w:rsidRPr="004950CC">
        <w:t xml:space="preserve">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ADDRESS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PORT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/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#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Адрес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>и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>порт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сервера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БД</w:t>
      </w:r>
    </w:p>
    <w:p w14:paraId="315F8A8B" w14:textId="77777777" w:rsidR="00F17B85" w:rsidRPr="00F63324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app</w:t>
      </w:r>
      <w:r w:rsidRPr="00F63324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</w:p>
    <w:p w14:paraId="3952C672" w14:textId="77777777" w:rsidR="00F17B85" w:rsidRPr="00F63324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F63324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photo</w:t>
      </w:r>
      <w:r w:rsidRPr="00F63324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</w:p>
    <w:p w14:paraId="3793D5FC" w14:textId="723E840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dir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: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:\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Back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\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photo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#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Каталог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для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хранения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фотографий</w:t>
      </w:r>
    </w:p>
    <w:p w14:paraId="3D8504D5" w14:textId="7777777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</w:p>
    <w:p w14:paraId="3317228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C:\GateWay\ConfigService\config\sync-service\application.yml</w:t>
      </w:r>
    </w:p>
    <w:p w14:paraId="1993F234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spring</w:t>
      </w: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5BBF7CF8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datasource</w:t>
      </w:r>
      <w:proofErr w:type="spellEnd"/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5C2A2C41" w14:textId="59620A7B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</w:t>
      </w:r>
      <w:proofErr w:type="spellStart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url</w:t>
      </w:r>
      <w:proofErr w:type="spellEnd"/>
      <w:proofErr w:type="gram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: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jdbc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oracle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thin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:@</w:t>
      </w:r>
      <w:r w:rsidRPr="004950CC">
        <w:t xml:space="preserve">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ADDRESS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PORT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/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#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Адрес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>и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>порт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сервера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БД</w:t>
      </w:r>
    </w:p>
    <w:p w14:paraId="58F0A49C" w14:textId="7777777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eastAsia="Times New Roman"/>
          <w:bCs/>
          <w:iCs/>
          <w:sz w:val="27"/>
          <w:szCs w:val="28"/>
          <w:lang w:eastAsia="ru-RU"/>
        </w:rPr>
      </w:pPr>
    </w:p>
    <w:p w14:paraId="22E7DD33" w14:textId="7777777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eastAsia="Times New Roman"/>
          <w:bCs/>
          <w:iCs/>
          <w:sz w:val="27"/>
          <w:szCs w:val="28"/>
          <w:lang w:eastAsia="ru-RU"/>
        </w:rPr>
      </w:pPr>
    </w:p>
    <w:p w14:paraId="341DAFEA" w14:textId="7777777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eastAsia="Times New Roman"/>
          <w:bCs/>
          <w:iCs/>
          <w:sz w:val="27"/>
          <w:szCs w:val="28"/>
          <w:lang w:eastAsia="ru-RU"/>
        </w:rPr>
      </w:pPr>
    </w:p>
    <w:p w14:paraId="71F27B4C" w14:textId="77777777" w:rsidR="00F17B85" w:rsidRDefault="00F17B85" w:rsidP="00F17B85">
      <w:pPr>
        <w:pStyle w:val="15"/>
        <w:spacing w:after="60" w:line="276" w:lineRule="auto"/>
        <w:jc w:val="right"/>
        <w:rPr>
          <w:szCs w:val="24"/>
        </w:rPr>
      </w:pPr>
      <w:bookmarkStart w:id="86" w:name="_Ref530044083"/>
      <w:bookmarkStart w:id="87" w:name="_Toc530408321"/>
      <w:bookmarkStart w:id="88" w:name="_Toc136471901"/>
      <w:r>
        <w:rPr>
          <w:szCs w:val="24"/>
        </w:rPr>
        <w:lastRenderedPageBreak/>
        <w:t>Приложение 2</w:t>
      </w:r>
      <w:bookmarkEnd w:id="86"/>
      <w:bookmarkEnd w:id="87"/>
      <w:bookmarkEnd w:id="88"/>
    </w:p>
    <w:p w14:paraId="7E7103E6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center"/>
        <w:rPr>
          <w:rFonts w:eastAsia="Times New Roman"/>
          <w:b/>
          <w:bCs/>
          <w:iCs/>
          <w:sz w:val="27"/>
          <w:szCs w:val="28"/>
          <w:lang w:eastAsia="ru-RU"/>
        </w:rPr>
      </w:pPr>
      <w:r>
        <w:rPr>
          <w:rFonts w:eastAsia="Times New Roman"/>
          <w:b/>
          <w:bCs/>
          <w:iCs/>
          <w:sz w:val="27"/>
          <w:szCs w:val="28"/>
          <w:lang w:eastAsia="ru-RU"/>
        </w:rPr>
        <w:t>Файл конфигурации интерфейсной части приложения</w:t>
      </w:r>
    </w:p>
    <w:p w14:paraId="50AF80F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worker_processes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auto;</w:t>
      </w:r>
    </w:p>
    <w:p w14:paraId="77F3920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events {</w:t>
      </w:r>
    </w:p>
    <w:p w14:paraId="5635A12F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worker_connections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8192;</w:t>
      </w:r>
    </w:p>
    <w:p w14:paraId="62755A1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}</w:t>
      </w:r>
    </w:p>
    <w:p w14:paraId="4B0F2D2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http {</w:t>
      </w:r>
    </w:p>
    <w:p w14:paraId="20432AF9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include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mime.types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;</w:t>
      </w:r>
    </w:p>
    <w:p w14:paraId="4BD46015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default_type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application/octet-stream;</w:t>
      </w:r>
    </w:p>
    <w:p w14:paraId="2D76E65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sendfile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on;</w:t>
      </w:r>
    </w:p>
    <w:p w14:paraId="4570445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tcp_nopush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on;</w:t>
      </w:r>
    </w:p>
    <w:p w14:paraId="7EFBA80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tcp_nodelay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on;</w:t>
      </w:r>
    </w:p>
    <w:p w14:paraId="176A2B9A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keepalive_timeout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65;</w:t>
      </w:r>
    </w:p>
    <w:p w14:paraId="5F176D9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server_names_hash_bucket_size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64;</w:t>
      </w:r>
    </w:p>
    <w:p w14:paraId="20D5027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server {</w:t>
      </w:r>
    </w:p>
    <w:p w14:paraId="26CD692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listen       80;</w:t>
      </w:r>
    </w:p>
    <w:p w14:paraId="3148AF2D" w14:textId="20D4797B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server_name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;</w:t>
      </w:r>
    </w:p>
    <w:p w14:paraId="4C75244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client_max_body_size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1024m;</w:t>
      </w:r>
    </w:p>
    <w:p w14:paraId="44FE2E02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location / {</w:t>
      </w:r>
    </w:p>
    <w:p w14:paraId="6637D79E" w14:textId="033C878A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root   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Web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;</w:t>
      </w:r>
    </w:p>
    <w:p w14:paraId="0757C0E3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index  index.html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index.htm;</w:t>
      </w:r>
    </w:p>
    <w:p w14:paraId="4C8F7AF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 xml:space="preserve">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try_files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$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uri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/index.html;</w:t>
      </w:r>
    </w:p>
    <w:p w14:paraId="376C250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}</w:t>
      </w:r>
    </w:p>
    <w:p w14:paraId="4AD631B9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location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~ /assets/(.*)$ {</w:t>
      </w:r>
    </w:p>
    <w:p w14:paraId="163E636C" w14:textId="5E4B894D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 xml:space="preserve">        root 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Web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;</w:t>
      </w:r>
    </w:p>
    <w:p w14:paraId="7278D835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}</w:t>
      </w:r>
    </w:p>
    <w:p w14:paraId="210B6F6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location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~ /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api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/(.*)$ {</w:t>
      </w:r>
    </w:p>
    <w:p w14:paraId="4EBC951C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if ($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request_method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= OPTIONS) {</w:t>
      </w:r>
    </w:p>
    <w:p w14:paraId="33B127D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lastRenderedPageBreak/>
        <w:t xml:space="preserve">    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Access-Control-Allow-Methods "GET, POST, PUT, OPTIONS, DELETE";</w:t>
      </w:r>
    </w:p>
    <w:p w14:paraId="2E5246B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Access-Control-Allow-Headers "Content-Type, X-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Auth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-Username, X-Auth-Password, X-Auth-Token";</w:t>
      </w:r>
    </w:p>
    <w:p w14:paraId="256E90C7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Access-Control-Allow-Credentials "true";</w:t>
      </w:r>
    </w:p>
    <w:p w14:paraId="1DB4D6AC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Content-Type application/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json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;</w:t>
      </w:r>
    </w:p>
    <w:p w14:paraId="3D9C36B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Content-Length 0;</w:t>
      </w:r>
    </w:p>
    <w:p w14:paraId="2CEACC3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    return 204;</w:t>
      </w:r>
    </w:p>
    <w:p w14:paraId="46AA12E2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</w:t>
      </w:r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}</w:t>
      </w:r>
    </w:p>
    <w:p w14:paraId="05A32FF6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proxy_pass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          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http://ADDRESS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PORT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/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api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/$1$is_args$args; #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IP-адрес 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и порт </w:t>
      </w:r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сервера приложений и бизнес-процессов</w:t>
      </w:r>
    </w:p>
    <w:p w14:paraId="6073AB42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proxy_http_version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1.1;</w:t>
      </w:r>
    </w:p>
    <w:p w14:paraId="507DFA56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proxy_set_header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X-Forwarded-For $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remote_addr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;</w:t>
      </w:r>
    </w:p>
    <w:p w14:paraId="0BF99CA6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proxy_set_header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Host $host</w:t>
      </w:r>
    </w:p>
    <w:p w14:paraId="01FB32E6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}</w:t>
      </w:r>
    </w:p>
    <w:p w14:paraId="1CDC4393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error_page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500 502 503 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504  /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50x.html;</w:t>
      </w:r>
    </w:p>
    <w:p w14:paraId="491923B7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location = /50x.html {</w:t>
      </w:r>
    </w:p>
    <w:p w14:paraId="647BEEA2" w14:textId="1877EADB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root</w:t>
      </w:r>
      <w:r w:rsidRPr="00F17B85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Web</w:t>
      </w:r>
      <w:proofErr w:type="spellEnd"/>
      <w:r w:rsidRPr="00F17B85">
        <w:rPr>
          <w:rFonts w:ascii="Courier New" w:eastAsia="Times New Roman" w:hAnsi="Courier New" w:cs="Courier New"/>
          <w:bCs/>
          <w:iCs/>
          <w:szCs w:val="24"/>
          <w:lang w:eastAsia="ru-RU"/>
        </w:rPr>
        <w:t>;</w:t>
      </w:r>
    </w:p>
    <w:p w14:paraId="017E9DD0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F17B85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    }</w:t>
      </w:r>
    </w:p>
    <w:p w14:paraId="7178E9AF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F17B85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}</w:t>
      </w:r>
    </w:p>
    <w:p w14:paraId="46A9D676" w14:textId="77777777" w:rsidR="00F17B85" w:rsidRDefault="00F17B85" w:rsidP="00F17B85">
      <w:pPr>
        <w:pStyle w:val="15"/>
        <w:spacing w:after="60" w:line="276" w:lineRule="auto"/>
        <w:jc w:val="right"/>
        <w:rPr>
          <w:szCs w:val="24"/>
        </w:rPr>
      </w:pPr>
      <w:bookmarkStart w:id="89" w:name="_Ref529991136"/>
      <w:bookmarkStart w:id="90" w:name="_Toc530408322"/>
      <w:bookmarkStart w:id="91" w:name="_Toc136471902"/>
      <w:bookmarkEnd w:id="89"/>
      <w:r>
        <w:rPr>
          <w:szCs w:val="24"/>
        </w:rPr>
        <w:lastRenderedPageBreak/>
        <w:t>Приложение 3</w:t>
      </w:r>
      <w:bookmarkEnd w:id="90"/>
      <w:bookmarkEnd w:id="91"/>
    </w:p>
    <w:p w14:paraId="7C9543D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center"/>
        <w:rPr>
          <w:rFonts w:eastAsia="Times New Roman"/>
          <w:b/>
          <w:bCs/>
          <w:iCs/>
          <w:sz w:val="27"/>
          <w:szCs w:val="28"/>
          <w:lang w:eastAsia="ru-RU"/>
        </w:rPr>
      </w:pPr>
      <w:r>
        <w:rPr>
          <w:rFonts w:eastAsia="Times New Roman"/>
          <w:b/>
          <w:bCs/>
          <w:iCs/>
          <w:sz w:val="27"/>
          <w:szCs w:val="28"/>
          <w:lang w:eastAsia="ru-RU"/>
        </w:rPr>
        <w:t>Файл конфигурации сервиса кэширования внутренних данных</w:t>
      </w:r>
    </w:p>
    <w:p w14:paraId="05592458" w14:textId="10AB7108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В файле необходимо заменить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IP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-адрес для опций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adminInterface</w:t>
      </w:r>
      <w:proofErr w:type="spellEnd"/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interface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database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.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.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server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на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IP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-адрес сервера кэширования внутренних данных.</w:t>
      </w:r>
    </w:p>
    <w:p w14:paraId="47D3FA2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{</w:t>
      </w:r>
    </w:p>
    <w:p w14:paraId="2A301D6F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adminInterface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": "ADDRESS:4985",</w:t>
      </w:r>
    </w:p>
    <w:p w14:paraId="12E5E373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"interface": "ADDRESS:4984",</w:t>
      </w:r>
    </w:p>
    <w:p w14:paraId="1853682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"log": ["*"],</w:t>
      </w:r>
    </w:p>
    <w:p w14:paraId="52CE7A0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"databases": {</w:t>
      </w:r>
    </w:p>
    <w:p w14:paraId="562D2A2D" w14:textId="76CACE7A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": {</w:t>
      </w:r>
    </w:p>
    <w:p w14:paraId="1DB7D7F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use_views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": true,</w:t>
      </w:r>
    </w:p>
    <w:p w14:paraId="30E3F8F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 xml:space="preserve">"server": "http://ADDRESS:8091", </w:t>
      </w:r>
    </w:p>
    <w:p w14:paraId="34D3E3D8" w14:textId="4C5482DB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"bucket": "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",</w:t>
      </w:r>
    </w:p>
    <w:p w14:paraId="3FD8987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"username": "admin",</w:t>
      </w:r>
    </w:p>
    <w:p w14:paraId="735D82D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"password": "qwerty",</w:t>
      </w:r>
    </w:p>
    <w:p w14:paraId="65705C3F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enable_shared_bucket_access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": true,</w:t>
      </w:r>
    </w:p>
    <w:p w14:paraId="228FD24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import_docs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": "continuous",</w:t>
      </w:r>
    </w:p>
    <w:p w14:paraId="02839FA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 xml:space="preserve">"users": { </w:t>
      </w:r>
    </w:p>
    <w:p w14:paraId="0E908EA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"admin": {"password": "qwerty", 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admin_channels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": ["*"]}, </w:t>
      </w:r>
    </w:p>
    <w:p w14:paraId="5ABE67DA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"root": {"password": "qwerty", 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admin_channels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": ["*"]}, </w:t>
      </w:r>
    </w:p>
    <w:p w14:paraId="55A30157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 xml:space="preserve">"GUEST": 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{ "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disabled": false, 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admin_channels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": ["*"] }</w:t>
      </w:r>
    </w:p>
    <w:p w14:paraId="69775D1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},</w:t>
      </w:r>
    </w:p>
    <w:p w14:paraId="233A35AF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 xml:space="preserve">"sync": `function (doc,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oldDoc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) {</w:t>
      </w:r>
    </w:p>
    <w:p w14:paraId="0B2A529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if (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doc.sdk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) {</w:t>
      </w:r>
    </w:p>
    <w:p w14:paraId="71B03B48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channel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(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doc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.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sdk</w:t>
      </w:r>
      <w:proofErr w:type="spellEnd"/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);</w:t>
      </w:r>
    </w:p>
    <w:p w14:paraId="10DF28BA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  <w:t>}</w:t>
      </w:r>
    </w:p>
    <w:p w14:paraId="5C2A2CE1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  <w:t>}`</w:t>
      </w:r>
    </w:p>
    <w:p w14:paraId="59088E40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lastRenderedPageBreak/>
        <w:tab/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  <w:t>}</w:t>
      </w:r>
    </w:p>
    <w:p w14:paraId="38461746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  <w:t>}</w:t>
      </w:r>
    </w:p>
    <w:p w14:paraId="73F7B317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}</w:t>
      </w:r>
    </w:p>
    <w:p w14:paraId="789CEFE2" w14:textId="02D0073E" w:rsidR="00F17B85" w:rsidRDefault="00F17B85" w:rsidP="00F17B85">
      <w:pPr>
        <w:pStyle w:val="15"/>
        <w:spacing w:after="60" w:line="276" w:lineRule="auto"/>
        <w:jc w:val="right"/>
        <w:rPr>
          <w:szCs w:val="24"/>
        </w:rPr>
      </w:pPr>
      <w:bookmarkStart w:id="92" w:name="_Ref529991146"/>
      <w:bookmarkStart w:id="93" w:name="_Ref529991155"/>
      <w:bookmarkStart w:id="94" w:name="_Toc530408324"/>
      <w:bookmarkStart w:id="95" w:name="_Ref38906554"/>
      <w:bookmarkStart w:id="96" w:name="_Toc136471903"/>
      <w:bookmarkEnd w:id="92"/>
      <w:bookmarkEnd w:id="93"/>
      <w:r>
        <w:rPr>
          <w:szCs w:val="24"/>
        </w:rPr>
        <w:lastRenderedPageBreak/>
        <w:t xml:space="preserve">Приложение </w:t>
      </w:r>
      <w:bookmarkEnd w:id="94"/>
      <w:r w:rsidR="001A61EB">
        <w:rPr>
          <w:szCs w:val="24"/>
        </w:rPr>
        <w:t>4</w:t>
      </w:r>
      <w:bookmarkEnd w:id="95"/>
      <w:bookmarkEnd w:id="96"/>
    </w:p>
    <w:p w14:paraId="37ABA43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center"/>
        <w:rPr>
          <w:rFonts w:eastAsia="Times New Roman"/>
          <w:b/>
          <w:bCs/>
          <w:iCs/>
          <w:sz w:val="27"/>
          <w:szCs w:val="28"/>
          <w:lang w:eastAsia="ru-RU"/>
        </w:rPr>
      </w:pPr>
      <w:r>
        <w:rPr>
          <w:rFonts w:eastAsia="Times New Roman"/>
          <w:b/>
          <w:bCs/>
          <w:iCs/>
          <w:sz w:val="27"/>
          <w:szCs w:val="28"/>
          <w:lang w:eastAsia="ru-RU"/>
        </w:rPr>
        <w:t>Конфигурационные файлы сервисов синхронизации</w:t>
      </w:r>
    </w:p>
    <w:p w14:paraId="4EC6C5A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C:\Kafka\config\quickstart-couchbase-source.properties</w:t>
      </w:r>
    </w:p>
    <w:p w14:paraId="3A98F640" w14:textId="13AE1D1E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name=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-source</w:t>
      </w:r>
    </w:p>
    <w:p w14:paraId="192BCEA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connector.class=com.couchbase.connect.kafka.CouchbaseSourceConnector</w:t>
      </w:r>
    </w:p>
    <w:p w14:paraId="40A337C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tasks.max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=2</w:t>
      </w:r>
    </w:p>
    <w:p w14:paraId="50A0A596" w14:textId="1F06CD82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topic.name=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-in</w:t>
      </w:r>
    </w:p>
    <w:p w14:paraId="3DFD5DD5" w14:textId="77777777" w:rsidR="00F17B85" w:rsidRPr="00F550F9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.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cluster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_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address</w:t>
      </w:r>
      <w:proofErr w:type="spellEnd"/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ADDRESS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#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IP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адрес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сервера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кэширования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внутренних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данных</w:t>
      </w:r>
    </w:p>
    <w:p w14:paraId="3C059543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connection.timeout.ms=2000</w:t>
      </w:r>
    </w:p>
    <w:p w14:paraId="3D3BFFDC" w14:textId="12DAC4DD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connection.bucket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</w:p>
    <w:p w14:paraId="41D3709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connection.username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=admin #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логин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пользователя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Couchbase</w:t>
      </w:r>
    </w:p>
    <w:p w14:paraId="679235C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connection.password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qwerty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#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пароль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пользователя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Couchbase</w:t>
      </w:r>
    </w:p>
    <w:p w14:paraId="6F250719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internal.key.converter=org.apache.kafka.connect.json.JsonConverter</w:t>
      </w:r>
    </w:p>
    <w:p w14:paraId="7A8E500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internal.value.converter=org.apache.kafka.connect.json.JsonConverter</w:t>
      </w:r>
    </w:p>
    <w:p w14:paraId="40A1FA3C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internal.key.converter.schemas.enable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=false</w:t>
      </w:r>
    </w:p>
    <w:p w14:paraId="21099ED9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internal.value.converter.schemas.enable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=false</w:t>
      </w:r>
    </w:p>
    <w:p w14:paraId="091FB683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message.max.bytes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=20000000</w:t>
      </w:r>
    </w:p>
    <w:p w14:paraId="20A9849A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use_snapshots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=false</w:t>
      </w:r>
    </w:p>
    <w:p w14:paraId="2250C696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com.couchbase.connect.kafka.handler.source.SourceHandler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.</w:t>
      </w:r>
    </w:p>
    <w:p w14:paraId="0FDF3CA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dcp.message.converter.class=com.couchbase.connect.kafka.handler.source.DefaultSchemaSourceHandler</w:t>
      </w:r>
    </w:p>
    <w:p w14:paraId="02261262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event.filter.class=com.couchbase.connect.kafka.filter.AllPassFilter</w:t>
      </w:r>
    </w:p>
    <w:p w14:paraId="099BF2E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couchbase.stream_from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=SAVED_OFFSET_OR_BEGINNING</w:t>
      </w:r>
    </w:p>
    <w:p w14:paraId="3EC31FDA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couchbase.compression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=ENABLED</w:t>
      </w:r>
    </w:p>
    <w:p w14:paraId="5EA9D00A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couchbase.flow_control_buffer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=128m</w:t>
      </w:r>
    </w:p>
    <w:p w14:paraId="339F091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lastRenderedPageBreak/>
        <w:t>couchbase.persistence_polling_interval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=100ms</w:t>
      </w:r>
    </w:p>
    <w:p w14:paraId="772CA20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</w:p>
    <w:p w14:paraId="0651BFB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C:\Kafka\config\quickstart-couchbase-sink.properties</w:t>
      </w:r>
    </w:p>
    <w:p w14:paraId="0935889C" w14:textId="5854CD15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name=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-sink</w:t>
      </w:r>
    </w:p>
    <w:p w14:paraId="65C67F1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connector.class=com.couchbase.connect.kafka.CouchbaseSinkConnector</w:t>
      </w:r>
    </w:p>
    <w:p w14:paraId="0B05AA7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tasks.max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=2</w:t>
      </w:r>
    </w:p>
    <w:p w14:paraId="73683671" w14:textId="3B290913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topics=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-out</w:t>
      </w:r>
    </w:p>
    <w:p w14:paraId="7FFD903F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connection.cluster_address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=ADDRESS # IP-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адрес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сервера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кэширования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внутренних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данных</w:t>
      </w:r>
      <w:proofErr w:type="spellEnd"/>
    </w:p>
    <w:p w14:paraId="3D93C33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connection.timeout.ms=2000</w:t>
      </w:r>
    </w:p>
    <w:p w14:paraId="68B3DD7B" w14:textId="37ADA226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connection.bucket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</w:p>
    <w:p w14:paraId="574497B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connection.username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=admin</w:t>
      </w:r>
    </w:p>
    <w:p w14:paraId="7D7E289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connection.password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qwerty</w:t>
      </w:r>
      <w:proofErr w:type="gramEnd"/>
    </w:p>
    <w:p w14:paraId="6BE91202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couchbase.durability.persist_to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=NONE</w:t>
      </w:r>
    </w:p>
    <w:p w14:paraId="6764C40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couchbase.durability.replicate_to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=NONE</w:t>
      </w:r>
    </w:p>
    <w:p w14:paraId="1FC1DAC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key.converter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org.apache.kafka.connect.storage.StringConverter</w:t>
      </w:r>
      <w:proofErr w:type="spellEnd"/>
    </w:p>
    <w:p w14:paraId="6AF3A72A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value.converter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org.apache.kafka.connect.json.JsonConverter</w:t>
      </w:r>
      <w:proofErr w:type="spellEnd"/>
    </w:p>
    <w:p w14:paraId="2060D50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value.converter.schemas.enable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=false</w:t>
      </w:r>
    </w:p>
    <w:p w14:paraId="3DD9D84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key.converter.schemas.enable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=true</w:t>
      </w:r>
    </w:p>
    <w:p w14:paraId="694B922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internal.key.converter=org.apache.kafka.connect.json.JsonConverter</w:t>
      </w:r>
    </w:p>
    <w:p w14:paraId="1332EB5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internal.value.converter=org.apache.kafka.connect.json.JsonConverter</w:t>
      </w:r>
    </w:p>
    <w:p w14:paraId="237C18A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internal.key.converter.schemas.enable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=false</w:t>
      </w:r>
    </w:p>
    <w:p w14:paraId="6ACB0F57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lang w:val="en-US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internal.value.converter.schemas.enable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=false</w:t>
      </w:r>
    </w:p>
    <w:p w14:paraId="5C6CBAE8" w14:textId="77777777" w:rsidR="00F43D99" w:rsidRPr="00F43D99" w:rsidRDefault="00F43D99" w:rsidP="0052671B">
      <w:pPr>
        <w:pStyle w:val="afffffff0"/>
        <w:keepNext/>
        <w:rPr>
          <w:lang w:val="en-US"/>
        </w:rPr>
      </w:pPr>
    </w:p>
    <w:sectPr w:rsidR="00F43D99" w:rsidRPr="00F43D99" w:rsidSect="00C45BEA">
      <w:headerReference w:type="default" r:id="rId34"/>
      <w:footerReference w:type="default" r:id="rId35"/>
      <w:pgSz w:w="11906" w:h="16838"/>
      <w:pgMar w:top="1134" w:right="851" w:bottom="567" w:left="1276" w:header="709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DA7255" w14:textId="77777777" w:rsidR="008730B6" w:rsidRDefault="008730B6">
      <w:pPr>
        <w:spacing w:before="0" w:after="0" w:line="240" w:lineRule="auto"/>
      </w:pPr>
      <w:r>
        <w:separator/>
      </w:r>
    </w:p>
  </w:endnote>
  <w:endnote w:type="continuationSeparator" w:id="0">
    <w:p w14:paraId="7ED32221" w14:textId="77777777" w:rsidR="008730B6" w:rsidRDefault="008730B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pitch w:val="variable"/>
    <w:sig w:usb0="E0002AFF" w:usb1="C0007841" w:usb2="00000009" w:usb3="00000000" w:csb0="000001FF" w:csb1="00000000"/>
  </w:font>
  <w:font w:name="FreeSetCT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7685"/>
      <w:gridCol w:w="2084"/>
    </w:tblGrid>
    <w:tr w:rsidR="00E26CE2" w14:paraId="6B6CF182" w14:textId="77777777" w:rsidTr="00505ECC">
      <w:trPr>
        <w:cantSplit/>
        <w:trHeight w:val="70"/>
      </w:trPr>
      <w:tc>
        <w:tcPr>
          <w:tcW w:w="768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14:paraId="19CD6874" w14:textId="77777777" w:rsidR="00E26CE2" w:rsidRDefault="00E26CE2" w:rsidP="00505ECC">
          <w:pPr>
            <w:pStyle w:val="afffffff4"/>
            <w:spacing w:line="256" w:lineRule="auto"/>
            <w:rPr>
              <w:lang w:eastAsia="en-US"/>
            </w:rPr>
          </w:pPr>
          <w:r>
            <w:rPr>
              <w:lang w:eastAsia="en-US"/>
            </w:rPr>
            <w:t>Руководство по инсталляции</w:t>
          </w:r>
        </w:p>
      </w:tc>
      <w:tc>
        <w:tcPr>
          <w:tcW w:w="2084" w:type="dxa"/>
          <w:tcBorders>
            <w:top w:val="single" w:sz="4" w:space="0" w:color="auto"/>
            <w:left w:val="single" w:sz="6" w:space="0" w:color="auto"/>
            <w:bottom w:val="single" w:sz="6" w:space="0" w:color="auto"/>
            <w:right w:val="single" w:sz="4" w:space="0" w:color="auto"/>
          </w:tcBorders>
          <w:hideMark/>
        </w:tcPr>
        <w:p w14:paraId="782CD825" w14:textId="6255E38A" w:rsidR="00E26CE2" w:rsidRDefault="00E26CE2" w:rsidP="00505ECC">
          <w:pPr>
            <w:pStyle w:val="afffffff4"/>
            <w:spacing w:line="256" w:lineRule="auto"/>
            <w:jc w:val="left"/>
            <w:rPr>
              <w:lang w:eastAsia="en-US"/>
            </w:rPr>
          </w:pPr>
          <w:r>
            <w:rPr>
              <w:lang w:eastAsia="en-US"/>
            </w:rPr>
            <w:t xml:space="preserve">Номер страницы: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 xml:space="preserve"> PAGE </w:instrText>
          </w:r>
          <w:r>
            <w:rPr>
              <w:lang w:eastAsia="en-US"/>
            </w:rPr>
            <w:fldChar w:fldCharType="separate"/>
          </w:r>
          <w:r w:rsidR="001C037A">
            <w:rPr>
              <w:noProof/>
              <w:lang w:eastAsia="en-US"/>
            </w:rPr>
            <w:t>21</w:t>
          </w:r>
          <w:r>
            <w:rPr>
              <w:noProof/>
              <w:lang w:eastAsia="en-US"/>
            </w:rPr>
            <w:fldChar w:fldCharType="end"/>
          </w:r>
        </w:p>
      </w:tc>
    </w:tr>
    <w:tr w:rsidR="00E26CE2" w14:paraId="274BAE84" w14:textId="77777777" w:rsidTr="00505ECC">
      <w:trPr>
        <w:cantSplit/>
        <w:trHeight w:val="65"/>
      </w:trPr>
      <w:tc>
        <w:tcPr>
          <w:tcW w:w="768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14:paraId="4D7A01FC" w14:textId="77777777" w:rsidR="00E26CE2" w:rsidRDefault="00E26CE2" w:rsidP="00505ECC">
          <w:pPr>
            <w:spacing w:after="0"/>
            <w:rPr>
              <w:rFonts w:eastAsia="Times New Roman"/>
              <w:sz w:val="20"/>
              <w:szCs w:val="20"/>
            </w:rPr>
          </w:pPr>
        </w:p>
      </w:tc>
      <w:tc>
        <w:tcPr>
          <w:tcW w:w="2084" w:type="dxa"/>
          <w:tcBorders>
            <w:top w:val="single" w:sz="6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hideMark/>
        </w:tcPr>
        <w:p w14:paraId="5CAB00D4" w14:textId="77777777" w:rsidR="00E26CE2" w:rsidRDefault="00E26CE2" w:rsidP="00505ECC">
          <w:pPr>
            <w:pStyle w:val="afffffff4"/>
            <w:spacing w:line="256" w:lineRule="auto"/>
            <w:jc w:val="left"/>
            <w:rPr>
              <w:lang w:eastAsia="en-US"/>
            </w:rPr>
          </w:pPr>
          <w:r>
            <w:rPr>
              <w:lang w:eastAsia="en-US"/>
            </w:rPr>
            <w:t>Версия 1.0</w:t>
          </w:r>
        </w:p>
      </w:tc>
    </w:tr>
    <w:tr w:rsidR="00E26CE2" w14:paraId="1290E842" w14:textId="77777777" w:rsidTr="00505ECC">
      <w:trPr>
        <w:cantSplit/>
        <w:trHeight w:val="70"/>
      </w:trPr>
      <w:tc>
        <w:tcPr>
          <w:tcW w:w="7685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1D72CE34" w14:textId="77777777" w:rsidR="00E26CE2" w:rsidRDefault="00E26CE2" w:rsidP="00505ECC">
          <w:pPr>
            <w:tabs>
              <w:tab w:val="clear" w:pos="1673"/>
            </w:tabs>
            <w:spacing w:after="0"/>
            <w:ind w:left="142" w:firstLine="709"/>
            <w:rPr>
              <w:rFonts w:eastAsia="Times New Roman"/>
              <w:sz w:val="20"/>
              <w:szCs w:val="20"/>
            </w:rPr>
          </w:pPr>
        </w:p>
      </w:tc>
      <w:tc>
        <w:tcPr>
          <w:tcW w:w="2084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85D68F8" w14:textId="77777777" w:rsidR="00E26CE2" w:rsidRDefault="00E26CE2" w:rsidP="00505ECC">
          <w:pPr>
            <w:pStyle w:val="afffffff4"/>
            <w:spacing w:line="256" w:lineRule="auto"/>
            <w:jc w:val="left"/>
            <w:rPr>
              <w:lang w:eastAsia="en-US"/>
            </w:rPr>
          </w:pPr>
        </w:p>
      </w:tc>
    </w:tr>
  </w:tbl>
  <w:p w14:paraId="094773B2" w14:textId="1744083E" w:rsidR="00E26CE2" w:rsidRPr="00DF0E71" w:rsidRDefault="00E26CE2" w:rsidP="00DF0E71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C2CB07" w14:textId="77777777" w:rsidR="008730B6" w:rsidRDefault="008730B6">
      <w:pPr>
        <w:spacing w:before="0" w:after="0" w:line="240" w:lineRule="auto"/>
      </w:pPr>
      <w:r>
        <w:separator/>
      </w:r>
    </w:p>
  </w:footnote>
  <w:footnote w:type="continuationSeparator" w:id="0">
    <w:p w14:paraId="1B6C6C20" w14:textId="77777777" w:rsidR="008730B6" w:rsidRDefault="008730B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c"/>
      <w:tblW w:w="5000" w:type="pct"/>
      <w:tblBorders>
        <w:insideH w:val="none" w:sz="0" w:space="0" w:color="auto"/>
        <w:insideV w:val="none" w:sz="0" w:space="0" w:color="auto"/>
      </w:tblBorders>
      <w:tblCellMar>
        <w:top w:w="28" w:type="dxa"/>
        <w:left w:w="57" w:type="dxa"/>
        <w:bottom w:w="28" w:type="dxa"/>
        <w:right w:w="57" w:type="dxa"/>
      </w:tblCellMar>
      <w:tblLook w:val="04A0" w:firstRow="1" w:lastRow="0" w:firstColumn="1" w:lastColumn="0" w:noHBand="0" w:noVBand="1"/>
    </w:tblPr>
    <w:tblGrid>
      <w:gridCol w:w="953"/>
      <w:gridCol w:w="7456"/>
      <w:gridCol w:w="1360"/>
    </w:tblGrid>
    <w:tr w:rsidR="00E26CE2" w14:paraId="3937DF78" w14:textId="77777777" w:rsidTr="0044433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850"/>
      </w:trPr>
      <w:tc>
        <w:tcPr>
          <w:tcW w:w="488" w:type="pct"/>
        </w:tcPr>
        <w:p w14:paraId="50F24D82" w14:textId="46D0C706" w:rsidR="00E26CE2" w:rsidRPr="00407DBC" w:rsidRDefault="00E26CE2" w:rsidP="000547EB">
          <w:pPr>
            <w:pStyle w:val="a8"/>
            <w:tabs>
              <w:tab w:val="clear" w:pos="1673"/>
              <w:tab w:val="clear" w:pos="4677"/>
              <w:tab w:val="center" w:pos="4395"/>
            </w:tabs>
            <w:spacing w:before="0" w:after="0"/>
            <w:ind w:left="0"/>
            <w:rPr>
              <w:lang w:val="en-US"/>
            </w:rPr>
          </w:pPr>
        </w:p>
      </w:tc>
      <w:tc>
        <w:tcPr>
          <w:tcW w:w="3816" w:type="pct"/>
        </w:tcPr>
        <w:p w14:paraId="7A9450AF" w14:textId="3A34CFCF" w:rsidR="00E26CE2" w:rsidRPr="00C45BEA" w:rsidRDefault="00E26CE2" w:rsidP="00C56845">
          <w:pPr>
            <w:widowControl/>
            <w:tabs>
              <w:tab w:val="clear" w:pos="1673"/>
              <w:tab w:val="right" w:leader="dot" w:pos="9355"/>
            </w:tabs>
            <w:suppressAutoHyphens w:val="0"/>
            <w:spacing w:before="0" w:after="0" w:line="276" w:lineRule="auto"/>
            <w:ind w:left="0" w:firstLine="0"/>
            <w:jc w:val="center"/>
          </w:pPr>
          <w:r w:rsidRPr="00B228D2">
            <w:rPr>
              <w:i/>
              <w:sz w:val="18"/>
              <w:szCs w:val="18"/>
            </w:rPr>
            <w:t>Платформа сбора, обработки и визуализации производственных данных</w:t>
          </w:r>
        </w:p>
      </w:tc>
      <w:tc>
        <w:tcPr>
          <w:tcW w:w="696" w:type="pct"/>
        </w:tcPr>
        <w:p w14:paraId="26E84F53" w14:textId="3C756838" w:rsidR="00E26CE2" w:rsidRDefault="00E26CE2" w:rsidP="00F06A8B">
          <w:pPr>
            <w:pStyle w:val="a8"/>
            <w:tabs>
              <w:tab w:val="clear" w:pos="1673"/>
              <w:tab w:val="clear" w:pos="4677"/>
              <w:tab w:val="center" w:pos="4395"/>
            </w:tabs>
            <w:spacing w:before="0" w:after="0"/>
            <w:ind w:left="0"/>
            <w:jc w:val="right"/>
          </w:pPr>
        </w:p>
      </w:tc>
    </w:tr>
  </w:tbl>
  <w:p w14:paraId="2F84E0E7" w14:textId="77777777" w:rsidR="00E26CE2" w:rsidRPr="00F06A8B" w:rsidRDefault="00E26CE2" w:rsidP="00F06A8B">
    <w:pPr>
      <w:pStyle w:val="a8"/>
      <w:tabs>
        <w:tab w:val="clear" w:pos="1673"/>
      </w:tabs>
      <w:ind w:left="0"/>
      <w:jc w:val="both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81D61"/>
    <w:multiLevelType w:val="hybridMultilevel"/>
    <w:tmpl w:val="D4E2915E"/>
    <w:lvl w:ilvl="0" w:tplc="DFB2451C">
      <w:start w:val="1"/>
      <w:numFmt w:val="decimal"/>
      <w:pStyle w:val="a"/>
      <w:lvlText w:val="%1)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plc="0419001B" w:tentative="1">
      <w:start w:val="1"/>
      <w:numFmt w:val="lowerRoman"/>
      <w:pStyle w:val="a"/>
      <w:lvlText w:val="%3."/>
      <w:lvlJc w:val="right"/>
      <w:pPr>
        <w:tabs>
          <w:tab w:val="num" w:pos="2726"/>
        </w:tabs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1" w15:restartNumberingAfterBreak="0">
    <w:nsid w:val="0E1735CE"/>
    <w:multiLevelType w:val="multilevel"/>
    <w:tmpl w:val="AB9E560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CE1B1E"/>
    <w:multiLevelType w:val="multilevel"/>
    <w:tmpl w:val="3C3077FE"/>
    <w:lvl w:ilvl="0">
      <w:start w:val="1"/>
      <w:numFmt w:val="decimal"/>
      <w:pStyle w:val="1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4F64B99"/>
    <w:multiLevelType w:val="hybridMultilevel"/>
    <w:tmpl w:val="B42C9B68"/>
    <w:lvl w:ilvl="0" w:tplc="293E798E">
      <w:start w:val="1"/>
      <w:numFmt w:val="bullet"/>
      <w:pStyle w:val="20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98B6E9D8">
      <w:start w:val="1"/>
      <w:numFmt w:val="bullet"/>
      <w:lvlText w:val="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0767F7D"/>
    <w:multiLevelType w:val="multilevel"/>
    <w:tmpl w:val="9A1476CA"/>
    <w:lvl w:ilvl="0">
      <w:start w:val="1"/>
      <w:numFmt w:val="decimal"/>
      <w:pStyle w:val="10"/>
      <w:suff w:val="space"/>
      <w:lvlText w:val="%1."/>
      <w:lvlJc w:val="left"/>
      <w:pPr>
        <w:ind w:left="0" w:firstLine="709"/>
      </w:pPr>
      <w:rPr>
        <w:rFonts w:cs="Times New Roman" w:hint="default"/>
        <w:color w:val="auto"/>
      </w:rPr>
    </w:lvl>
    <w:lvl w:ilvl="1">
      <w:start w:val="1"/>
      <w:numFmt w:val="decimal"/>
      <w:pStyle w:val="21"/>
      <w:suff w:val="space"/>
      <w:lvlText w:val="%1.%2."/>
      <w:lvlJc w:val="left"/>
      <w:pPr>
        <w:ind w:left="283" w:firstLine="709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0"/>
      <w:suff w:val="space"/>
      <w:lvlText w:val="%1.%2.%3."/>
      <w:lvlJc w:val="left"/>
      <w:pPr>
        <w:ind w:left="284" w:firstLine="850"/>
      </w:pPr>
      <w:rPr>
        <w:rFonts w:cs="Times New Roman"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1" w:firstLine="1417"/>
      </w:pPr>
      <w:rPr>
        <w:rFonts w:cs="Times New Roman" w:hint="default"/>
        <w:b/>
        <w:i w:val="0"/>
        <w:sz w:val="24"/>
        <w:szCs w:val="24"/>
      </w:r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  <w:rPr>
        <w:rFonts w:cs="Times New Roman" w:hint="default"/>
        <w:b/>
        <w:i w:val="0"/>
        <w:sz w:val="24"/>
        <w:szCs w:val="24"/>
      </w:rPr>
    </w:lvl>
    <w:lvl w:ilvl="5">
      <w:start w:val="1"/>
      <w:numFmt w:val="decimal"/>
      <w:suff w:val="space"/>
      <w:lvlText w:val="%1.%2.%3.%4.%5.%6."/>
      <w:lvlJc w:val="left"/>
      <w:pPr>
        <w:ind w:left="0" w:firstLine="709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 w15:restartNumberingAfterBreak="0">
    <w:nsid w:val="2CB31373"/>
    <w:multiLevelType w:val="multilevel"/>
    <w:tmpl w:val="B4687BC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E7170D2"/>
    <w:multiLevelType w:val="multilevel"/>
    <w:tmpl w:val="A74E027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5077F78"/>
    <w:multiLevelType w:val="hybridMultilevel"/>
    <w:tmpl w:val="DEACE722"/>
    <w:lvl w:ilvl="0" w:tplc="04190001">
      <w:start w:val="1"/>
      <w:numFmt w:val="bullet"/>
      <w:pStyle w:val="1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11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D97F87"/>
    <w:multiLevelType w:val="multilevel"/>
    <w:tmpl w:val="9EE09006"/>
    <w:lvl w:ilvl="0">
      <w:start w:val="1"/>
      <w:numFmt w:val="bullet"/>
      <w:pStyle w:val="12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pStyle w:val="22"/>
      <w:lvlText w:val=""/>
      <w:lvlJc w:val="left"/>
      <w:pPr>
        <w:tabs>
          <w:tab w:val="num" w:pos="493"/>
        </w:tabs>
        <w:ind w:left="493" w:hanging="209"/>
      </w:pPr>
      <w:rPr>
        <w:rFonts w:ascii="Symbol" w:hAnsi="Symbol" w:hint="default"/>
      </w:rPr>
    </w:lvl>
    <w:lvl w:ilvl="2">
      <w:start w:val="1"/>
      <w:numFmt w:val="bullet"/>
      <w:lvlRestart w:val="0"/>
      <w:pStyle w:val="31"/>
      <w:lvlText w:val=""/>
      <w:lvlJc w:val="left"/>
      <w:pPr>
        <w:tabs>
          <w:tab w:val="num" w:pos="720"/>
        </w:tabs>
        <w:ind w:left="737" w:hanging="24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9D31F98"/>
    <w:multiLevelType w:val="hybridMultilevel"/>
    <w:tmpl w:val="4880CC16"/>
    <w:lvl w:ilvl="0" w:tplc="FFFFFFFF">
      <w:start w:val="1"/>
      <w:numFmt w:val="bullet"/>
      <w:pStyle w:val="a0"/>
      <w:lvlText w:val=""/>
      <w:lvlJc w:val="left"/>
      <w:pPr>
        <w:ind w:left="20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pStyle w:val="a0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B8403C6"/>
    <w:multiLevelType w:val="multilevel"/>
    <w:tmpl w:val="4E62612A"/>
    <w:lvl w:ilvl="0">
      <w:start w:val="1"/>
      <w:numFmt w:val="none"/>
      <w:lvlText w:val="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pStyle w:val="MainTitle"/>
      <w:lvlText w:val="‒"/>
      <w:lvlJc w:val="left"/>
      <w:pPr>
        <w:tabs>
          <w:tab w:val="num" w:pos="1163"/>
        </w:tabs>
        <w:ind w:left="1163" w:hanging="312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56"/>
      </w:pPr>
      <w:rPr>
        <w:rFonts w:ascii="Times New Roman" w:hAnsi="Times New Roman" w:cs="Times New Roman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3E4F1AE5"/>
    <w:multiLevelType w:val="multilevel"/>
    <w:tmpl w:val="8ACE72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32"/>
      <w:lvlText w:val="%1.%2."/>
      <w:lvlJc w:val="left"/>
      <w:pPr>
        <w:ind w:left="1004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45743A71"/>
    <w:multiLevelType w:val="hybridMultilevel"/>
    <w:tmpl w:val="6F6AC5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6A8688D"/>
    <w:multiLevelType w:val="hybridMultilevel"/>
    <w:tmpl w:val="6F00C444"/>
    <w:lvl w:ilvl="0" w:tplc="D8B8BD88">
      <w:start w:val="1"/>
      <w:numFmt w:val="decimal"/>
      <w:pStyle w:val="33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pStyle w:val="33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07316B"/>
    <w:multiLevelType w:val="hybridMultilevel"/>
    <w:tmpl w:val="E0501D72"/>
    <w:lvl w:ilvl="0" w:tplc="66984B1C">
      <w:start w:val="1"/>
      <w:numFmt w:val="decimal"/>
      <w:pStyle w:val="a1"/>
      <w:lvlText w:val="%1."/>
      <w:lvlJc w:val="left"/>
      <w:pPr>
        <w:ind w:left="927" w:hanging="360"/>
      </w:pPr>
      <w:rPr>
        <w:rFonts w:hint="default"/>
      </w:rPr>
    </w:lvl>
    <w:lvl w:ilvl="1" w:tplc="227A1D2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>
      <w:start w:val="1"/>
      <w:numFmt w:val="lowerRoman"/>
      <w:pStyle w:val="a1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4464A79"/>
    <w:multiLevelType w:val="multilevel"/>
    <w:tmpl w:val="AB9E560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5777B54"/>
    <w:multiLevelType w:val="multilevel"/>
    <w:tmpl w:val="AB9E560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5E62D3C"/>
    <w:multiLevelType w:val="multilevel"/>
    <w:tmpl w:val="3288F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3"/>
      <w:lvlText w:val="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8" w15:restartNumberingAfterBreak="0">
    <w:nsid w:val="5A9556CB"/>
    <w:multiLevelType w:val="multilevel"/>
    <w:tmpl w:val="C158EF70"/>
    <w:lvl w:ilvl="0">
      <w:start w:val="1"/>
      <w:numFmt w:val="decimal"/>
      <w:pStyle w:val="a2"/>
      <w:lvlText w:val="%1"/>
      <w:lvlJc w:val="left"/>
      <w:pPr>
        <w:tabs>
          <w:tab w:val="num" w:pos="360"/>
        </w:tabs>
        <w:ind w:left="36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suff w:val="space"/>
      <w:lvlText w:val="%1.%2"/>
      <w:lvlJc w:val="left"/>
      <w:pPr>
        <w:ind w:left="142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2"/>
      <w:suff w:val="space"/>
      <w:lvlText w:val="%1.%2.%3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5A984A7C"/>
    <w:multiLevelType w:val="hybridMultilevel"/>
    <w:tmpl w:val="7D28F3EE"/>
    <w:lvl w:ilvl="0" w:tplc="FF10CE9C">
      <w:start w:val="1"/>
      <w:numFmt w:val="bullet"/>
      <w:pStyle w:val="1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27A1D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pStyle w:val="1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83063F"/>
    <w:multiLevelType w:val="multilevel"/>
    <w:tmpl w:val="A74E027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DD032F1"/>
    <w:multiLevelType w:val="multilevel"/>
    <w:tmpl w:val="2DB4D382"/>
    <w:styleLink w:val="14"/>
    <w:lvl w:ilvl="0">
      <w:start w:val="1"/>
      <w:numFmt w:val="decimal"/>
      <w:lvlText w:val="%1."/>
      <w:lvlJc w:val="left"/>
      <w:pPr>
        <w:ind w:left="0" w:firstLine="0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56"/>
        </w:tabs>
        <w:ind w:left="0" w:firstLine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284"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16"/>
        </w:tabs>
        <w:ind w:left="1" w:firstLine="709"/>
      </w:pPr>
      <w:rPr>
        <w:rFonts w:cs="Times New Roman" w:hint="default"/>
        <w:b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843"/>
        </w:tabs>
        <w:ind w:left="142" w:firstLine="709"/>
      </w:pPr>
      <w:rPr>
        <w:rFonts w:cs="Times New Roman" w:hint="default"/>
        <w:b/>
        <w:i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872"/>
        </w:tabs>
        <w:ind w:left="0" w:firstLine="709"/>
      </w:pPr>
      <w:rPr>
        <w:rFonts w:cs="Times New Roman" w:hint="default"/>
        <w:b w:val="0"/>
        <w:i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2" w15:restartNumberingAfterBreak="0">
    <w:nsid w:val="5F13361E"/>
    <w:multiLevelType w:val="multilevel"/>
    <w:tmpl w:val="B1D85754"/>
    <w:lvl w:ilvl="0">
      <w:start w:val="1"/>
      <w:numFmt w:val="decimal"/>
      <w:lvlText w:val="%1."/>
      <w:lvlJc w:val="left"/>
      <w:pPr>
        <w:ind w:left="0" w:firstLine="709"/>
      </w:pPr>
      <w:rPr>
        <w:rFonts w:cs="Times New Roman"/>
        <w:color w:val="00000A"/>
      </w:rPr>
    </w:lvl>
    <w:lvl w:ilvl="1">
      <w:start w:val="1"/>
      <w:numFmt w:val="decimal"/>
      <w:lvlText w:val="%1.%2."/>
      <w:lvlJc w:val="left"/>
      <w:pPr>
        <w:ind w:left="0" w:firstLine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0" w:firstLine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" w:firstLine="709"/>
      </w:pPr>
      <w:rPr>
        <w:rFonts w:cs="Times New Roman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cs="Times New Roman"/>
        <w:b/>
        <w:i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cs="Times New Roman"/>
        <w:b/>
        <w:i w:val="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3" w15:restartNumberingAfterBreak="0">
    <w:nsid w:val="615701F3"/>
    <w:multiLevelType w:val="multilevel"/>
    <w:tmpl w:val="0419001F"/>
    <w:lvl w:ilvl="0">
      <w:start w:val="1"/>
      <w:numFmt w:val="decimal"/>
      <w:pStyle w:val="24"/>
      <w:lvlText w:val="%1."/>
      <w:lvlJc w:val="left"/>
      <w:pPr>
        <w:ind w:left="360" w:hanging="360"/>
      </w:pPr>
    </w:lvl>
    <w:lvl w:ilvl="1">
      <w:start w:val="1"/>
      <w:numFmt w:val="decimal"/>
      <w:pStyle w:val="24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24F35B0"/>
    <w:multiLevelType w:val="multilevel"/>
    <w:tmpl w:val="A63611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3E64A3C"/>
    <w:multiLevelType w:val="multilevel"/>
    <w:tmpl w:val="4F96803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4207398"/>
    <w:multiLevelType w:val="multilevel"/>
    <w:tmpl w:val="B3BE386C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77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4F84D4A"/>
    <w:multiLevelType w:val="multilevel"/>
    <w:tmpl w:val="C930D2B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73826EE"/>
    <w:multiLevelType w:val="multilevel"/>
    <w:tmpl w:val="6534E8D0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BDA4E71"/>
    <w:multiLevelType w:val="multilevel"/>
    <w:tmpl w:val="C28C2778"/>
    <w:lvl w:ilvl="0">
      <w:start w:val="1"/>
      <w:numFmt w:val="decimal"/>
      <w:pStyle w:val="34"/>
      <w:lvlText w:val="%1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5"/>
      <w:lvlText w:val="%1.%2."/>
      <w:lvlJc w:val="left"/>
      <w:pPr>
        <w:tabs>
          <w:tab w:val="num" w:pos="851"/>
        </w:tabs>
        <w:ind w:left="1191" w:hanging="681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2041"/>
        </w:tabs>
        <w:ind w:left="2041" w:hanging="811"/>
      </w:pPr>
      <w:rPr>
        <w:rFonts w:hint="default"/>
      </w:rPr>
    </w:lvl>
    <w:lvl w:ilvl="3">
      <w:start w:val="1"/>
      <w:numFmt w:val="decimal"/>
      <w:pStyle w:val="40"/>
      <w:lvlText w:val="%1.%2.%3.%4."/>
      <w:lvlJc w:val="left"/>
      <w:pPr>
        <w:tabs>
          <w:tab w:val="num" w:pos="2778"/>
        </w:tabs>
        <w:ind w:left="3119" w:hanging="107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F0432B7"/>
    <w:multiLevelType w:val="multilevel"/>
    <w:tmpl w:val="A9ACBCD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ABA7964"/>
    <w:multiLevelType w:val="multilevel"/>
    <w:tmpl w:val="D7BCCDAC"/>
    <w:lvl w:ilvl="0">
      <w:start w:val="1"/>
      <w:numFmt w:val="decimal"/>
      <w:suff w:val="space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  <w:b/>
        <w:bCs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142" w:firstLine="709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907" w:hanging="56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7C437B59"/>
    <w:multiLevelType w:val="hybridMultilevel"/>
    <w:tmpl w:val="5270EF4C"/>
    <w:lvl w:ilvl="0" w:tplc="9AAEA7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3190B3D8">
      <w:start w:val="1"/>
      <w:numFmt w:val="bullet"/>
      <w:lvlText w:val=""/>
      <w:lvlJc w:val="left"/>
      <w:pPr>
        <w:ind w:left="6314" w:hanging="360"/>
      </w:pPr>
      <w:rPr>
        <w:rFonts w:ascii="Symbol" w:hAnsi="Symbol" w:hint="default"/>
      </w:rPr>
    </w:lvl>
    <w:lvl w:ilvl="2" w:tplc="8C7C0370">
      <w:start w:val="1"/>
      <w:numFmt w:val="bullet"/>
      <w:pStyle w:val="35"/>
      <w:lvlText w:val=""/>
      <w:lvlJc w:val="left"/>
      <w:pPr>
        <w:ind w:left="2727" w:hanging="360"/>
      </w:pPr>
      <w:rPr>
        <w:rFonts w:ascii="Symbol" w:hAnsi="Symbol" w:hint="default"/>
      </w:rPr>
    </w:lvl>
    <w:lvl w:ilvl="3" w:tplc="227A1D2A">
      <w:start w:val="1"/>
      <w:numFmt w:val="bullet"/>
      <w:lvlText w:val="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"/>
  </w:num>
  <w:num w:numId="3">
    <w:abstractNumId w:val="2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32"/>
  </w:num>
  <w:num w:numId="7">
    <w:abstractNumId w:val="9"/>
  </w:num>
  <w:num w:numId="8">
    <w:abstractNumId w:val="10"/>
  </w:num>
  <w:num w:numId="9">
    <w:abstractNumId w:val="13"/>
  </w:num>
  <w:num w:numId="10">
    <w:abstractNumId w:val="18"/>
  </w:num>
  <w:num w:numId="11">
    <w:abstractNumId w:val="23"/>
  </w:num>
  <w:num w:numId="12">
    <w:abstractNumId w:val="19"/>
  </w:num>
  <w:num w:numId="13">
    <w:abstractNumId w:val="21"/>
  </w:num>
  <w:num w:numId="14">
    <w:abstractNumId w:val="11"/>
  </w:num>
  <w:num w:numId="15">
    <w:abstractNumId w:val="31"/>
  </w:num>
  <w:num w:numId="16">
    <w:abstractNumId w:val="4"/>
  </w:num>
  <w:num w:numId="17">
    <w:abstractNumId w:val="14"/>
  </w:num>
  <w:num w:numId="18">
    <w:abstractNumId w:val="17"/>
  </w:num>
  <w:num w:numId="19">
    <w:abstractNumId w:val="12"/>
  </w:num>
  <w:num w:numId="20">
    <w:abstractNumId w:val="24"/>
  </w:num>
  <w:num w:numId="21">
    <w:abstractNumId w:val="22"/>
  </w:num>
  <w:num w:numId="22">
    <w:abstractNumId w:val="26"/>
  </w:num>
  <w:num w:numId="23">
    <w:abstractNumId w:val="28"/>
  </w:num>
  <w:num w:numId="24">
    <w:abstractNumId w:val="27"/>
  </w:num>
  <w:num w:numId="25">
    <w:abstractNumId w:val="30"/>
  </w:num>
  <w:num w:numId="26">
    <w:abstractNumId w:val="25"/>
  </w:num>
  <w:num w:numId="27">
    <w:abstractNumId w:val="20"/>
  </w:num>
  <w:num w:numId="28">
    <w:abstractNumId w:val="5"/>
  </w:num>
  <w:num w:numId="29">
    <w:abstractNumId w:val="6"/>
  </w:num>
  <w:num w:numId="30">
    <w:abstractNumId w:val="14"/>
    <w:lvlOverride w:ilvl="0">
      <w:startOverride w:val="1"/>
    </w:lvlOverride>
  </w:num>
  <w:num w:numId="31">
    <w:abstractNumId w:val="1"/>
  </w:num>
  <w:num w:numId="32">
    <w:abstractNumId w:val="16"/>
  </w:num>
  <w:num w:numId="33">
    <w:abstractNumId w:val="15"/>
  </w:num>
  <w:num w:numId="34">
    <w:abstractNumId w:val="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EAB"/>
    <w:rsid w:val="00005299"/>
    <w:rsid w:val="00010B8E"/>
    <w:rsid w:val="00011083"/>
    <w:rsid w:val="00011EA4"/>
    <w:rsid w:val="00013A18"/>
    <w:rsid w:val="00015D78"/>
    <w:rsid w:val="00016F4C"/>
    <w:rsid w:val="0001799A"/>
    <w:rsid w:val="00022B91"/>
    <w:rsid w:val="00027BFE"/>
    <w:rsid w:val="00040E20"/>
    <w:rsid w:val="00042111"/>
    <w:rsid w:val="00043820"/>
    <w:rsid w:val="00050525"/>
    <w:rsid w:val="000547EB"/>
    <w:rsid w:val="00060BA5"/>
    <w:rsid w:val="0006193A"/>
    <w:rsid w:val="00063DDA"/>
    <w:rsid w:val="00072A26"/>
    <w:rsid w:val="00074AC9"/>
    <w:rsid w:val="00076070"/>
    <w:rsid w:val="0007697E"/>
    <w:rsid w:val="00083A1B"/>
    <w:rsid w:val="00085234"/>
    <w:rsid w:val="000855D9"/>
    <w:rsid w:val="0008648C"/>
    <w:rsid w:val="00095237"/>
    <w:rsid w:val="000A048B"/>
    <w:rsid w:val="000A0E13"/>
    <w:rsid w:val="000A1E09"/>
    <w:rsid w:val="000A2FC2"/>
    <w:rsid w:val="000A3B62"/>
    <w:rsid w:val="000B1372"/>
    <w:rsid w:val="000B37CA"/>
    <w:rsid w:val="000B492F"/>
    <w:rsid w:val="000B52A1"/>
    <w:rsid w:val="000B6BB7"/>
    <w:rsid w:val="000B6FDF"/>
    <w:rsid w:val="000C0FE1"/>
    <w:rsid w:val="000C50D1"/>
    <w:rsid w:val="000D03D2"/>
    <w:rsid w:val="000D5F04"/>
    <w:rsid w:val="000D6BEF"/>
    <w:rsid w:val="000D7F34"/>
    <w:rsid w:val="000E0839"/>
    <w:rsid w:val="000E3563"/>
    <w:rsid w:val="000E396A"/>
    <w:rsid w:val="000F001A"/>
    <w:rsid w:val="000F0480"/>
    <w:rsid w:val="000F22D0"/>
    <w:rsid w:val="000F4593"/>
    <w:rsid w:val="000F5FF1"/>
    <w:rsid w:val="0010005A"/>
    <w:rsid w:val="00102586"/>
    <w:rsid w:val="00107E7D"/>
    <w:rsid w:val="00115318"/>
    <w:rsid w:val="0012594B"/>
    <w:rsid w:val="00125F48"/>
    <w:rsid w:val="001263C0"/>
    <w:rsid w:val="00130F2C"/>
    <w:rsid w:val="0013513C"/>
    <w:rsid w:val="001357DB"/>
    <w:rsid w:val="00141907"/>
    <w:rsid w:val="00152D5E"/>
    <w:rsid w:val="0015377B"/>
    <w:rsid w:val="00157801"/>
    <w:rsid w:val="00157BAD"/>
    <w:rsid w:val="00160DCC"/>
    <w:rsid w:val="0016386A"/>
    <w:rsid w:val="00171F9F"/>
    <w:rsid w:val="001727FD"/>
    <w:rsid w:val="00176E98"/>
    <w:rsid w:val="00183532"/>
    <w:rsid w:val="0018551B"/>
    <w:rsid w:val="0018676A"/>
    <w:rsid w:val="00190E25"/>
    <w:rsid w:val="001915AE"/>
    <w:rsid w:val="00196C09"/>
    <w:rsid w:val="001A11D1"/>
    <w:rsid w:val="001A1665"/>
    <w:rsid w:val="001A415A"/>
    <w:rsid w:val="001A61EB"/>
    <w:rsid w:val="001B1650"/>
    <w:rsid w:val="001B2CAD"/>
    <w:rsid w:val="001B336A"/>
    <w:rsid w:val="001B3473"/>
    <w:rsid w:val="001B4CCC"/>
    <w:rsid w:val="001C037A"/>
    <w:rsid w:val="001C14CD"/>
    <w:rsid w:val="001C513A"/>
    <w:rsid w:val="001D63D1"/>
    <w:rsid w:val="001D739C"/>
    <w:rsid w:val="001E127B"/>
    <w:rsid w:val="001E360C"/>
    <w:rsid w:val="001E4CAD"/>
    <w:rsid w:val="001E5D47"/>
    <w:rsid w:val="001F4767"/>
    <w:rsid w:val="001F7FF8"/>
    <w:rsid w:val="00200BAF"/>
    <w:rsid w:val="00204E5A"/>
    <w:rsid w:val="002120ED"/>
    <w:rsid w:val="00221F10"/>
    <w:rsid w:val="0022631E"/>
    <w:rsid w:val="00226EB0"/>
    <w:rsid w:val="00230922"/>
    <w:rsid w:val="00234681"/>
    <w:rsid w:val="00250BF7"/>
    <w:rsid w:val="00281F1E"/>
    <w:rsid w:val="0028306E"/>
    <w:rsid w:val="00283E07"/>
    <w:rsid w:val="002875B6"/>
    <w:rsid w:val="002923E4"/>
    <w:rsid w:val="00293794"/>
    <w:rsid w:val="002947C3"/>
    <w:rsid w:val="002A0319"/>
    <w:rsid w:val="002A0648"/>
    <w:rsid w:val="002A129A"/>
    <w:rsid w:val="002A481A"/>
    <w:rsid w:val="002B0987"/>
    <w:rsid w:val="002B46FC"/>
    <w:rsid w:val="002C08E9"/>
    <w:rsid w:val="002C60E4"/>
    <w:rsid w:val="002C6541"/>
    <w:rsid w:val="002E3177"/>
    <w:rsid w:val="002E490B"/>
    <w:rsid w:val="002E53B9"/>
    <w:rsid w:val="002E541C"/>
    <w:rsid w:val="003006D3"/>
    <w:rsid w:val="0030288E"/>
    <w:rsid w:val="0030339E"/>
    <w:rsid w:val="0031318D"/>
    <w:rsid w:val="00313D5C"/>
    <w:rsid w:val="00316892"/>
    <w:rsid w:val="003279EF"/>
    <w:rsid w:val="00332065"/>
    <w:rsid w:val="00333A3E"/>
    <w:rsid w:val="00333B13"/>
    <w:rsid w:val="00336495"/>
    <w:rsid w:val="00337C49"/>
    <w:rsid w:val="0034149C"/>
    <w:rsid w:val="00341B5A"/>
    <w:rsid w:val="003427F2"/>
    <w:rsid w:val="00343F3F"/>
    <w:rsid w:val="00345CB7"/>
    <w:rsid w:val="00346F02"/>
    <w:rsid w:val="00347F8E"/>
    <w:rsid w:val="00352AFF"/>
    <w:rsid w:val="00353658"/>
    <w:rsid w:val="00353CCC"/>
    <w:rsid w:val="00365EE5"/>
    <w:rsid w:val="00370167"/>
    <w:rsid w:val="00372B65"/>
    <w:rsid w:val="00376696"/>
    <w:rsid w:val="00381496"/>
    <w:rsid w:val="00384C65"/>
    <w:rsid w:val="00390765"/>
    <w:rsid w:val="00390812"/>
    <w:rsid w:val="003918A7"/>
    <w:rsid w:val="003931EF"/>
    <w:rsid w:val="00397B03"/>
    <w:rsid w:val="003A41D2"/>
    <w:rsid w:val="003A4756"/>
    <w:rsid w:val="003A54AC"/>
    <w:rsid w:val="003B7682"/>
    <w:rsid w:val="003B7758"/>
    <w:rsid w:val="003C09DB"/>
    <w:rsid w:val="003D732E"/>
    <w:rsid w:val="003E17B2"/>
    <w:rsid w:val="003E303D"/>
    <w:rsid w:val="003E4F8C"/>
    <w:rsid w:val="003E66D2"/>
    <w:rsid w:val="003E798D"/>
    <w:rsid w:val="003F1884"/>
    <w:rsid w:val="003F2B25"/>
    <w:rsid w:val="003F513E"/>
    <w:rsid w:val="00401F3C"/>
    <w:rsid w:val="00403DC5"/>
    <w:rsid w:val="00404D30"/>
    <w:rsid w:val="0040791A"/>
    <w:rsid w:val="00407DBC"/>
    <w:rsid w:val="0041378B"/>
    <w:rsid w:val="0042387F"/>
    <w:rsid w:val="00423A34"/>
    <w:rsid w:val="00424AB3"/>
    <w:rsid w:val="0042791E"/>
    <w:rsid w:val="00444337"/>
    <w:rsid w:val="00447C22"/>
    <w:rsid w:val="00451B91"/>
    <w:rsid w:val="00452CDC"/>
    <w:rsid w:val="0045559C"/>
    <w:rsid w:val="00457BBD"/>
    <w:rsid w:val="004620BD"/>
    <w:rsid w:val="00463CD3"/>
    <w:rsid w:val="004715A1"/>
    <w:rsid w:val="00472871"/>
    <w:rsid w:val="00486C0A"/>
    <w:rsid w:val="00487DA8"/>
    <w:rsid w:val="00490432"/>
    <w:rsid w:val="004906B3"/>
    <w:rsid w:val="004950CC"/>
    <w:rsid w:val="004A4252"/>
    <w:rsid w:val="004B5C85"/>
    <w:rsid w:val="004B79D9"/>
    <w:rsid w:val="004C1DB7"/>
    <w:rsid w:val="004D31BB"/>
    <w:rsid w:val="004D363C"/>
    <w:rsid w:val="004D43D3"/>
    <w:rsid w:val="004D56A3"/>
    <w:rsid w:val="004D7EE5"/>
    <w:rsid w:val="004E0C75"/>
    <w:rsid w:val="004E0CC3"/>
    <w:rsid w:val="004E1446"/>
    <w:rsid w:val="004E2004"/>
    <w:rsid w:val="004E3836"/>
    <w:rsid w:val="004F2296"/>
    <w:rsid w:val="004F57AD"/>
    <w:rsid w:val="004F75AE"/>
    <w:rsid w:val="00501275"/>
    <w:rsid w:val="005038A6"/>
    <w:rsid w:val="00505ECC"/>
    <w:rsid w:val="005105F2"/>
    <w:rsid w:val="00514C8C"/>
    <w:rsid w:val="0051508B"/>
    <w:rsid w:val="00516B15"/>
    <w:rsid w:val="005240B1"/>
    <w:rsid w:val="00525FD9"/>
    <w:rsid w:val="0052671B"/>
    <w:rsid w:val="00526A18"/>
    <w:rsid w:val="00530D74"/>
    <w:rsid w:val="00536928"/>
    <w:rsid w:val="00540B01"/>
    <w:rsid w:val="005444B1"/>
    <w:rsid w:val="005468F2"/>
    <w:rsid w:val="00550C85"/>
    <w:rsid w:val="005515D1"/>
    <w:rsid w:val="00555423"/>
    <w:rsid w:val="00556C20"/>
    <w:rsid w:val="00556EB3"/>
    <w:rsid w:val="0056341C"/>
    <w:rsid w:val="00565B59"/>
    <w:rsid w:val="0058197C"/>
    <w:rsid w:val="00587B26"/>
    <w:rsid w:val="00594F27"/>
    <w:rsid w:val="005A077F"/>
    <w:rsid w:val="005A1954"/>
    <w:rsid w:val="005A2AFD"/>
    <w:rsid w:val="005A7941"/>
    <w:rsid w:val="005B57F4"/>
    <w:rsid w:val="005B7440"/>
    <w:rsid w:val="005C0528"/>
    <w:rsid w:val="005C09C2"/>
    <w:rsid w:val="005C1169"/>
    <w:rsid w:val="005C4852"/>
    <w:rsid w:val="005C4B21"/>
    <w:rsid w:val="005D25A6"/>
    <w:rsid w:val="005D4C80"/>
    <w:rsid w:val="005D7ABF"/>
    <w:rsid w:val="005E27EF"/>
    <w:rsid w:val="005F026A"/>
    <w:rsid w:val="005F2AE2"/>
    <w:rsid w:val="005F5314"/>
    <w:rsid w:val="00602CDB"/>
    <w:rsid w:val="00605F74"/>
    <w:rsid w:val="006164A2"/>
    <w:rsid w:val="00620684"/>
    <w:rsid w:val="0062188F"/>
    <w:rsid w:val="00622E37"/>
    <w:rsid w:val="006423FD"/>
    <w:rsid w:val="00642A27"/>
    <w:rsid w:val="0064526C"/>
    <w:rsid w:val="00645380"/>
    <w:rsid w:val="0064566F"/>
    <w:rsid w:val="00656D1D"/>
    <w:rsid w:val="00661A1B"/>
    <w:rsid w:val="00662C6C"/>
    <w:rsid w:val="00662DFE"/>
    <w:rsid w:val="00663E47"/>
    <w:rsid w:val="006645D9"/>
    <w:rsid w:val="00666EE3"/>
    <w:rsid w:val="006710BF"/>
    <w:rsid w:val="0067154F"/>
    <w:rsid w:val="0067401E"/>
    <w:rsid w:val="00675E92"/>
    <w:rsid w:val="006767DD"/>
    <w:rsid w:val="00677037"/>
    <w:rsid w:val="00680074"/>
    <w:rsid w:val="006826BB"/>
    <w:rsid w:val="006855BF"/>
    <w:rsid w:val="00686CAB"/>
    <w:rsid w:val="00686F76"/>
    <w:rsid w:val="0068795A"/>
    <w:rsid w:val="00690E61"/>
    <w:rsid w:val="006927FF"/>
    <w:rsid w:val="0069529A"/>
    <w:rsid w:val="00697253"/>
    <w:rsid w:val="006972D4"/>
    <w:rsid w:val="006A1A1E"/>
    <w:rsid w:val="006A567E"/>
    <w:rsid w:val="006B043C"/>
    <w:rsid w:val="006B4CCD"/>
    <w:rsid w:val="006C280E"/>
    <w:rsid w:val="006C3DD8"/>
    <w:rsid w:val="006C5C4F"/>
    <w:rsid w:val="006D293C"/>
    <w:rsid w:val="006D6571"/>
    <w:rsid w:val="006E043E"/>
    <w:rsid w:val="006E16E7"/>
    <w:rsid w:val="006E529C"/>
    <w:rsid w:val="006E7632"/>
    <w:rsid w:val="006E7751"/>
    <w:rsid w:val="006F08E3"/>
    <w:rsid w:val="006F1211"/>
    <w:rsid w:val="006F21C0"/>
    <w:rsid w:val="006F4B46"/>
    <w:rsid w:val="006F6B3D"/>
    <w:rsid w:val="00700462"/>
    <w:rsid w:val="00702E8C"/>
    <w:rsid w:val="00703CE3"/>
    <w:rsid w:val="00712C2A"/>
    <w:rsid w:val="007258AB"/>
    <w:rsid w:val="00737B5A"/>
    <w:rsid w:val="00741878"/>
    <w:rsid w:val="00751AA4"/>
    <w:rsid w:val="00753795"/>
    <w:rsid w:val="00754532"/>
    <w:rsid w:val="00764868"/>
    <w:rsid w:val="00773367"/>
    <w:rsid w:val="00773EEF"/>
    <w:rsid w:val="00781216"/>
    <w:rsid w:val="007924E7"/>
    <w:rsid w:val="00793531"/>
    <w:rsid w:val="007936A4"/>
    <w:rsid w:val="0079690B"/>
    <w:rsid w:val="007A07B7"/>
    <w:rsid w:val="007A7A5D"/>
    <w:rsid w:val="007B2E41"/>
    <w:rsid w:val="007B7D0B"/>
    <w:rsid w:val="007C572A"/>
    <w:rsid w:val="007C5EF5"/>
    <w:rsid w:val="007D09CC"/>
    <w:rsid w:val="007D26AF"/>
    <w:rsid w:val="007D5BE7"/>
    <w:rsid w:val="007E152A"/>
    <w:rsid w:val="007E37CF"/>
    <w:rsid w:val="007E6C15"/>
    <w:rsid w:val="007F1379"/>
    <w:rsid w:val="007F51CE"/>
    <w:rsid w:val="00800615"/>
    <w:rsid w:val="00800696"/>
    <w:rsid w:val="00801026"/>
    <w:rsid w:val="008017AD"/>
    <w:rsid w:val="00805CDD"/>
    <w:rsid w:val="0080653B"/>
    <w:rsid w:val="008137B1"/>
    <w:rsid w:val="008207EF"/>
    <w:rsid w:val="00823ED4"/>
    <w:rsid w:val="00825922"/>
    <w:rsid w:val="00825DE4"/>
    <w:rsid w:val="0083516A"/>
    <w:rsid w:val="00835CA2"/>
    <w:rsid w:val="00844F8C"/>
    <w:rsid w:val="00846AF2"/>
    <w:rsid w:val="00851045"/>
    <w:rsid w:val="008511A0"/>
    <w:rsid w:val="00851896"/>
    <w:rsid w:val="008537FC"/>
    <w:rsid w:val="00856499"/>
    <w:rsid w:val="00860504"/>
    <w:rsid w:val="00860A0C"/>
    <w:rsid w:val="0086170A"/>
    <w:rsid w:val="00864D77"/>
    <w:rsid w:val="0086669D"/>
    <w:rsid w:val="00872BC5"/>
    <w:rsid w:val="008730B6"/>
    <w:rsid w:val="008747B4"/>
    <w:rsid w:val="008763E4"/>
    <w:rsid w:val="00881289"/>
    <w:rsid w:val="00883877"/>
    <w:rsid w:val="008851DF"/>
    <w:rsid w:val="00886340"/>
    <w:rsid w:val="0088657F"/>
    <w:rsid w:val="00886B1F"/>
    <w:rsid w:val="008912D2"/>
    <w:rsid w:val="00891B86"/>
    <w:rsid w:val="008A2E2C"/>
    <w:rsid w:val="008A43F6"/>
    <w:rsid w:val="008A4E93"/>
    <w:rsid w:val="008B5EE3"/>
    <w:rsid w:val="008C6173"/>
    <w:rsid w:val="008D3340"/>
    <w:rsid w:val="008D4738"/>
    <w:rsid w:val="008D7085"/>
    <w:rsid w:val="008D7D5B"/>
    <w:rsid w:val="008E30B0"/>
    <w:rsid w:val="008F573D"/>
    <w:rsid w:val="00907C6B"/>
    <w:rsid w:val="00907EEF"/>
    <w:rsid w:val="00910A1A"/>
    <w:rsid w:val="0091153F"/>
    <w:rsid w:val="00923D73"/>
    <w:rsid w:val="0092448A"/>
    <w:rsid w:val="00925D6D"/>
    <w:rsid w:val="009268DB"/>
    <w:rsid w:val="009310F1"/>
    <w:rsid w:val="00931352"/>
    <w:rsid w:val="0093209E"/>
    <w:rsid w:val="00944E5C"/>
    <w:rsid w:val="00945E33"/>
    <w:rsid w:val="009504C1"/>
    <w:rsid w:val="0095229E"/>
    <w:rsid w:val="009534B4"/>
    <w:rsid w:val="00955D66"/>
    <w:rsid w:val="00960AB7"/>
    <w:rsid w:val="009701F0"/>
    <w:rsid w:val="0097410E"/>
    <w:rsid w:val="0098488D"/>
    <w:rsid w:val="00987438"/>
    <w:rsid w:val="00990149"/>
    <w:rsid w:val="00991CFB"/>
    <w:rsid w:val="00992883"/>
    <w:rsid w:val="00992B98"/>
    <w:rsid w:val="00994EFC"/>
    <w:rsid w:val="0099559D"/>
    <w:rsid w:val="009A264E"/>
    <w:rsid w:val="009A5E2C"/>
    <w:rsid w:val="009A6871"/>
    <w:rsid w:val="009B27F0"/>
    <w:rsid w:val="009B532C"/>
    <w:rsid w:val="009B58B2"/>
    <w:rsid w:val="009C200D"/>
    <w:rsid w:val="009C4B68"/>
    <w:rsid w:val="009C4FA3"/>
    <w:rsid w:val="009C76A3"/>
    <w:rsid w:val="009D1A9A"/>
    <w:rsid w:val="009D1C86"/>
    <w:rsid w:val="009D5D8E"/>
    <w:rsid w:val="009D68C6"/>
    <w:rsid w:val="009F2B7D"/>
    <w:rsid w:val="00A0516C"/>
    <w:rsid w:val="00A1502F"/>
    <w:rsid w:val="00A16C6A"/>
    <w:rsid w:val="00A16DA7"/>
    <w:rsid w:val="00A20011"/>
    <w:rsid w:val="00A354F2"/>
    <w:rsid w:val="00A45AFE"/>
    <w:rsid w:val="00A46038"/>
    <w:rsid w:val="00A47799"/>
    <w:rsid w:val="00A51EDA"/>
    <w:rsid w:val="00A5425B"/>
    <w:rsid w:val="00A56356"/>
    <w:rsid w:val="00A57F85"/>
    <w:rsid w:val="00A60DA8"/>
    <w:rsid w:val="00A6111C"/>
    <w:rsid w:val="00A644D6"/>
    <w:rsid w:val="00A6654D"/>
    <w:rsid w:val="00A677F3"/>
    <w:rsid w:val="00A73976"/>
    <w:rsid w:val="00A76002"/>
    <w:rsid w:val="00A804C3"/>
    <w:rsid w:val="00A93377"/>
    <w:rsid w:val="00AA2CA3"/>
    <w:rsid w:val="00AA2DCA"/>
    <w:rsid w:val="00AA3E0A"/>
    <w:rsid w:val="00AB2A05"/>
    <w:rsid w:val="00AB452B"/>
    <w:rsid w:val="00AC0254"/>
    <w:rsid w:val="00AC311D"/>
    <w:rsid w:val="00AC7592"/>
    <w:rsid w:val="00AD15A6"/>
    <w:rsid w:val="00AD1F0E"/>
    <w:rsid w:val="00AD2627"/>
    <w:rsid w:val="00AD398C"/>
    <w:rsid w:val="00AE15AD"/>
    <w:rsid w:val="00AE195A"/>
    <w:rsid w:val="00AE4D8E"/>
    <w:rsid w:val="00AE5A3D"/>
    <w:rsid w:val="00AF0464"/>
    <w:rsid w:val="00AF1F8E"/>
    <w:rsid w:val="00AF2EAB"/>
    <w:rsid w:val="00AF4B9F"/>
    <w:rsid w:val="00AF6E39"/>
    <w:rsid w:val="00B065D2"/>
    <w:rsid w:val="00B07F0D"/>
    <w:rsid w:val="00B12316"/>
    <w:rsid w:val="00B20F7C"/>
    <w:rsid w:val="00B228D2"/>
    <w:rsid w:val="00B23AD3"/>
    <w:rsid w:val="00B252B3"/>
    <w:rsid w:val="00B253E7"/>
    <w:rsid w:val="00B32516"/>
    <w:rsid w:val="00B40EAB"/>
    <w:rsid w:val="00B51102"/>
    <w:rsid w:val="00B5320F"/>
    <w:rsid w:val="00B53D53"/>
    <w:rsid w:val="00B559DE"/>
    <w:rsid w:val="00B57619"/>
    <w:rsid w:val="00B613FA"/>
    <w:rsid w:val="00B62341"/>
    <w:rsid w:val="00B62AE7"/>
    <w:rsid w:val="00B6485F"/>
    <w:rsid w:val="00B65ED6"/>
    <w:rsid w:val="00B73D4B"/>
    <w:rsid w:val="00B80A81"/>
    <w:rsid w:val="00B83EE8"/>
    <w:rsid w:val="00B86E79"/>
    <w:rsid w:val="00BA01AA"/>
    <w:rsid w:val="00BA30E4"/>
    <w:rsid w:val="00BA64A8"/>
    <w:rsid w:val="00BA6A4E"/>
    <w:rsid w:val="00BA7861"/>
    <w:rsid w:val="00BB591A"/>
    <w:rsid w:val="00BC0834"/>
    <w:rsid w:val="00BC7849"/>
    <w:rsid w:val="00BD3C09"/>
    <w:rsid w:val="00BD523C"/>
    <w:rsid w:val="00BE108D"/>
    <w:rsid w:val="00BE2E46"/>
    <w:rsid w:val="00BF0A5C"/>
    <w:rsid w:val="00BF4C4A"/>
    <w:rsid w:val="00BF6785"/>
    <w:rsid w:val="00C0110F"/>
    <w:rsid w:val="00C01798"/>
    <w:rsid w:val="00C02171"/>
    <w:rsid w:val="00C06479"/>
    <w:rsid w:val="00C11A2D"/>
    <w:rsid w:val="00C12724"/>
    <w:rsid w:val="00C12F08"/>
    <w:rsid w:val="00C15E36"/>
    <w:rsid w:val="00C20AA2"/>
    <w:rsid w:val="00C2264E"/>
    <w:rsid w:val="00C247AB"/>
    <w:rsid w:val="00C24F89"/>
    <w:rsid w:val="00C32523"/>
    <w:rsid w:val="00C3263D"/>
    <w:rsid w:val="00C32C39"/>
    <w:rsid w:val="00C33DE9"/>
    <w:rsid w:val="00C407B4"/>
    <w:rsid w:val="00C45BEA"/>
    <w:rsid w:val="00C460A6"/>
    <w:rsid w:val="00C56845"/>
    <w:rsid w:val="00C577C1"/>
    <w:rsid w:val="00C61932"/>
    <w:rsid w:val="00C64E64"/>
    <w:rsid w:val="00C73D35"/>
    <w:rsid w:val="00C74146"/>
    <w:rsid w:val="00C85A1A"/>
    <w:rsid w:val="00C909A7"/>
    <w:rsid w:val="00C92486"/>
    <w:rsid w:val="00C93368"/>
    <w:rsid w:val="00CB166E"/>
    <w:rsid w:val="00CB6750"/>
    <w:rsid w:val="00CC0145"/>
    <w:rsid w:val="00CC3423"/>
    <w:rsid w:val="00CD06DD"/>
    <w:rsid w:val="00CD4D62"/>
    <w:rsid w:val="00CD765E"/>
    <w:rsid w:val="00CE3F3D"/>
    <w:rsid w:val="00CE5E91"/>
    <w:rsid w:val="00CE6FC3"/>
    <w:rsid w:val="00CE728A"/>
    <w:rsid w:val="00CF16D4"/>
    <w:rsid w:val="00CF45AF"/>
    <w:rsid w:val="00CF4B3D"/>
    <w:rsid w:val="00D01042"/>
    <w:rsid w:val="00D0588D"/>
    <w:rsid w:val="00D06FC9"/>
    <w:rsid w:val="00D20E64"/>
    <w:rsid w:val="00D226DC"/>
    <w:rsid w:val="00D22DF9"/>
    <w:rsid w:val="00D27197"/>
    <w:rsid w:val="00D33A2C"/>
    <w:rsid w:val="00D365E9"/>
    <w:rsid w:val="00D420E7"/>
    <w:rsid w:val="00D44678"/>
    <w:rsid w:val="00D46063"/>
    <w:rsid w:val="00D47D68"/>
    <w:rsid w:val="00D51292"/>
    <w:rsid w:val="00D53B37"/>
    <w:rsid w:val="00D53CBC"/>
    <w:rsid w:val="00D55DBA"/>
    <w:rsid w:val="00D5723F"/>
    <w:rsid w:val="00D6042D"/>
    <w:rsid w:val="00D63CC9"/>
    <w:rsid w:val="00D65C68"/>
    <w:rsid w:val="00D67257"/>
    <w:rsid w:val="00D70D14"/>
    <w:rsid w:val="00D727C0"/>
    <w:rsid w:val="00D802A9"/>
    <w:rsid w:val="00D82FE9"/>
    <w:rsid w:val="00D8647E"/>
    <w:rsid w:val="00D901C2"/>
    <w:rsid w:val="00D91516"/>
    <w:rsid w:val="00DA710F"/>
    <w:rsid w:val="00DB1E31"/>
    <w:rsid w:val="00DB2913"/>
    <w:rsid w:val="00DB400A"/>
    <w:rsid w:val="00DB4604"/>
    <w:rsid w:val="00DB66C7"/>
    <w:rsid w:val="00DB67AF"/>
    <w:rsid w:val="00DB7314"/>
    <w:rsid w:val="00DC01B4"/>
    <w:rsid w:val="00DC3052"/>
    <w:rsid w:val="00DC365F"/>
    <w:rsid w:val="00DC7A9A"/>
    <w:rsid w:val="00DD2D27"/>
    <w:rsid w:val="00DD3A37"/>
    <w:rsid w:val="00DD6CFF"/>
    <w:rsid w:val="00DE2A63"/>
    <w:rsid w:val="00DE4BF7"/>
    <w:rsid w:val="00DE69C4"/>
    <w:rsid w:val="00DF0E71"/>
    <w:rsid w:val="00DF2622"/>
    <w:rsid w:val="00DF2EB5"/>
    <w:rsid w:val="00E06B72"/>
    <w:rsid w:val="00E07D79"/>
    <w:rsid w:val="00E17ABE"/>
    <w:rsid w:val="00E24CDA"/>
    <w:rsid w:val="00E26CE2"/>
    <w:rsid w:val="00E31454"/>
    <w:rsid w:val="00E33979"/>
    <w:rsid w:val="00E3493A"/>
    <w:rsid w:val="00E351B1"/>
    <w:rsid w:val="00E35B5F"/>
    <w:rsid w:val="00E35F55"/>
    <w:rsid w:val="00E4633F"/>
    <w:rsid w:val="00E467BB"/>
    <w:rsid w:val="00E56653"/>
    <w:rsid w:val="00E57A13"/>
    <w:rsid w:val="00E6054C"/>
    <w:rsid w:val="00E63583"/>
    <w:rsid w:val="00E664F3"/>
    <w:rsid w:val="00E66C0C"/>
    <w:rsid w:val="00E66C23"/>
    <w:rsid w:val="00E82CD2"/>
    <w:rsid w:val="00E83CE9"/>
    <w:rsid w:val="00E85A52"/>
    <w:rsid w:val="00E862BD"/>
    <w:rsid w:val="00E8693C"/>
    <w:rsid w:val="00E92991"/>
    <w:rsid w:val="00E96EB8"/>
    <w:rsid w:val="00E9786E"/>
    <w:rsid w:val="00EA0852"/>
    <w:rsid w:val="00EA233C"/>
    <w:rsid w:val="00EA4B11"/>
    <w:rsid w:val="00EB1AC4"/>
    <w:rsid w:val="00EB2556"/>
    <w:rsid w:val="00EC2FCF"/>
    <w:rsid w:val="00EC4E5C"/>
    <w:rsid w:val="00ED5A85"/>
    <w:rsid w:val="00ED5ACD"/>
    <w:rsid w:val="00EE0C10"/>
    <w:rsid w:val="00EE3F90"/>
    <w:rsid w:val="00EF2087"/>
    <w:rsid w:val="00EF2676"/>
    <w:rsid w:val="00EF3CCF"/>
    <w:rsid w:val="00F018B8"/>
    <w:rsid w:val="00F0239C"/>
    <w:rsid w:val="00F04807"/>
    <w:rsid w:val="00F04CBE"/>
    <w:rsid w:val="00F06A8B"/>
    <w:rsid w:val="00F105A8"/>
    <w:rsid w:val="00F108B0"/>
    <w:rsid w:val="00F17B85"/>
    <w:rsid w:val="00F314FE"/>
    <w:rsid w:val="00F40571"/>
    <w:rsid w:val="00F43D99"/>
    <w:rsid w:val="00F461C8"/>
    <w:rsid w:val="00F465AA"/>
    <w:rsid w:val="00F500A6"/>
    <w:rsid w:val="00F5715C"/>
    <w:rsid w:val="00F6143B"/>
    <w:rsid w:val="00F61808"/>
    <w:rsid w:val="00F61C72"/>
    <w:rsid w:val="00F6201E"/>
    <w:rsid w:val="00F623C1"/>
    <w:rsid w:val="00F62635"/>
    <w:rsid w:val="00F63324"/>
    <w:rsid w:val="00F652DB"/>
    <w:rsid w:val="00F707C4"/>
    <w:rsid w:val="00F77DE5"/>
    <w:rsid w:val="00F8192B"/>
    <w:rsid w:val="00F875D8"/>
    <w:rsid w:val="00F902BD"/>
    <w:rsid w:val="00F914D4"/>
    <w:rsid w:val="00F92595"/>
    <w:rsid w:val="00F93B8F"/>
    <w:rsid w:val="00F95995"/>
    <w:rsid w:val="00FA0D38"/>
    <w:rsid w:val="00FA275A"/>
    <w:rsid w:val="00FA55B9"/>
    <w:rsid w:val="00FC0074"/>
    <w:rsid w:val="00FC10EC"/>
    <w:rsid w:val="00FC1E3B"/>
    <w:rsid w:val="00FC491E"/>
    <w:rsid w:val="00FD0514"/>
    <w:rsid w:val="00FD49A7"/>
    <w:rsid w:val="00FD49F8"/>
    <w:rsid w:val="00FD6BCA"/>
    <w:rsid w:val="00FD764D"/>
    <w:rsid w:val="00FD7DB8"/>
    <w:rsid w:val="00FE60A8"/>
    <w:rsid w:val="00FE6F7C"/>
    <w:rsid w:val="00FE7F6B"/>
    <w:rsid w:val="00FF132D"/>
    <w:rsid w:val="00FF6700"/>
    <w:rsid w:val="00FF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C1636"/>
  <w15:docId w15:val="{FDE7EF88-AE2C-47E5-9656-8FD63F850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iPriority="0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iPriority="0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8747B4"/>
    <w:pPr>
      <w:widowControl w:val="0"/>
      <w:tabs>
        <w:tab w:val="num" w:pos="1673"/>
      </w:tabs>
      <w:suppressAutoHyphens/>
      <w:spacing w:before="60" w:after="60" w:line="360" w:lineRule="auto"/>
      <w:ind w:left="1673" w:hanging="301"/>
      <w:jc w:val="both"/>
    </w:pPr>
    <w:rPr>
      <w:rFonts w:ascii="Times New Roman" w:eastAsia="Calibri" w:hAnsi="Times New Roman" w:cs="Times New Roman"/>
      <w:sz w:val="24"/>
    </w:rPr>
  </w:style>
  <w:style w:type="paragraph" w:styleId="15">
    <w:name w:val="heading 1"/>
    <w:basedOn w:val="a3"/>
    <w:next w:val="a3"/>
    <w:link w:val="16"/>
    <w:qFormat/>
    <w:rsid w:val="008A43F6"/>
    <w:pPr>
      <w:keepNext/>
      <w:pageBreakBefore/>
      <w:tabs>
        <w:tab w:val="clear" w:pos="1673"/>
      </w:tabs>
      <w:spacing w:before="120" w:after="120"/>
      <w:ind w:left="0" w:firstLine="0"/>
      <w:jc w:val="left"/>
      <w:outlineLvl w:val="0"/>
    </w:pPr>
    <w:rPr>
      <w:rFonts w:eastAsia="Times New Roman"/>
      <w:b/>
      <w:bCs/>
      <w:caps/>
      <w:szCs w:val="28"/>
    </w:rPr>
  </w:style>
  <w:style w:type="paragraph" w:styleId="26">
    <w:name w:val="heading 2"/>
    <w:aliases w:val="Глава"/>
    <w:basedOn w:val="a3"/>
    <w:next w:val="a3"/>
    <w:link w:val="27"/>
    <w:uiPriority w:val="9"/>
    <w:qFormat/>
    <w:rsid w:val="00BA64A8"/>
    <w:pPr>
      <w:keepNext/>
      <w:keepLines/>
      <w:tabs>
        <w:tab w:val="clear" w:pos="1673"/>
      </w:tabs>
      <w:spacing w:before="360" w:after="120"/>
      <w:ind w:left="0" w:firstLine="0"/>
      <w:jc w:val="left"/>
      <w:outlineLvl w:val="1"/>
    </w:pPr>
    <w:rPr>
      <w:rFonts w:eastAsia="Times New Roman"/>
      <w:b/>
      <w:bCs/>
      <w:szCs w:val="26"/>
    </w:rPr>
  </w:style>
  <w:style w:type="paragraph" w:styleId="36">
    <w:name w:val="heading 3"/>
    <w:basedOn w:val="a3"/>
    <w:next w:val="a3"/>
    <w:link w:val="37"/>
    <w:uiPriority w:val="9"/>
    <w:qFormat/>
    <w:rsid w:val="00BA64A8"/>
    <w:pPr>
      <w:keepNext/>
      <w:tabs>
        <w:tab w:val="clear" w:pos="1673"/>
      </w:tabs>
      <w:spacing w:before="360" w:after="120"/>
      <w:ind w:left="0" w:firstLine="0"/>
      <w:jc w:val="left"/>
      <w:outlineLvl w:val="2"/>
    </w:pPr>
    <w:rPr>
      <w:rFonts w:eastAsia="Times New Roman"/>
      <w:b/>
      <w:bCs/>
    </w:rPr>
  </w:style>
  <w:style w:type="paragraph" w:styleId="41">
    <w:name w:val="heading 4"/>
    <w:basedOn w:val="a3"/>
    <w:next w:val="a3"/>
    <w:link w:val="42"/>
    <w:uiPriority w:val="9"/>
    <w:qFormat/>
    <w:rsid w:val="00BA64A8"/>
    <w:pPr>
      <w:keepNext/>
      <w:tabs>
        <w:tab w:val="clear" w:pos="1673"/>
      </w:tabs>
      <w:spacing w:before="360" w:after="120"/>
      <w:ind w:left="0" w:firstLine="0"/>
      <w:jc w:val="left"/>
      <w:outlineLvl w:val="3"/>
    </w:pPr>
    <w:rPr>
      <w:rFonts w:eastAsia="Times New Roman"/>
      <w:b/>
      <w:bCs/>
      <w:iCs/>
    </w:rPr>
  </w:style>
  <w:style w:type="paragraph" w:styleId="5">
    <w:name w:val="heading 5"/>
    <w:basedOn w:val="a3"/>
    <w:next w:val="a3"/>
    <w:link w:val="50"/>
    <w:uiPriority w:val="9"/>
    <w:qFormat/>
    <w:rsid w:val="00BA64A8"/>
    <w:pPr>
      <w:keepNext/>
      <w:keepLines/>
      <w:tabs>
        <w:tab w:val="clear" w:pos="1673"/>
      </w:tabs>
      <w:spacing w:before="200"/>
      <w:ind w:left="0" w:firstLine="0"/>
      <w:jc w:val="left"/>
      <w:outlineLvl w:val="4"/>
    </w:pPr>
    <w:rPr>
      <w:rFonts w:eastAsia="Times New Roman"/>
      <w:i/>
    </w:rPr>
  </w:style>
  <w:style w:type="paragraph" w:styleId="6">
    <w:name w:val="heading 6"/>
    <w:basedOn w:val="a3"/>
    <w:next w:val="a3"/>
    <w:link w:val="60"/>
    <w:uiPriority w:val="9"/>
    <w:qFormat/>
    <w:rsid w:val="00BA64A8"/>
    <w:pPr>
      <w:keepNext/>
      <w:keepLines/>
      <w:tabs>
        <w:tab w:val="clear" w:pos="1673"/>
      </w:tabs>
      <w:spacing w:before="200"/>
      <w:ind w:left="0" w:firstLine="0"/>
      <w:outlineLvl w:val="5"/>
    </w:pPr>
    <w:rPr>
      <w:rFonts w:ascii="Cambria" w:eastAsia="Times New Roman" w:hAnsi="Cambria"/>
      <w:i/>
      <w:iCs/>
      <w:color w:val="243F60"/>
      <w:lang w:val="x-none"/>
    </w:rPr>
  </w:style>
  <w:style w:type="paragraph" w:styleId="7">
    <w:name w:val="heading 7"/>
    <w:basedOn w:val="a3"/>
    <w:next w:val="a3"/>
    <w:link w:val="70"/>
    <w:uiPriority w:val="9"/>
    <w:unhideWhenUsed/>
    <w:qFormat/>
    <w:rsid w:val="00BA64A8"/>
    <w:pPr>
      <w:keepNext/>
      <w:keepLines/>
      <w:tabs>
        <w:tab w:val="clear" w:pos="1673"/>
      </w:tabs>
      <w:spacing w:before="200"/>
      <w:ind w:left="0" w:firstLine="0"/>
      <w:outlineLvl w:val="6"/>
    </w:pPr>
    <w:rPr>
      <w:rFonts w:ascii="Cambria" w:eastAsia="Times New Roman" w:hAnsi="Cambria"/>
      <w:i/>
      <w:iCs/>
      <w:color w:val="40404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unhideWhenUsed/>
    <w:qFormat/>
    <w:rsid w:val="00BA64A8"/>
    <w:pPr>
      <w:keepNext/>
      <w:keepLines/>
      <w:tabs>
        <w:tab w:val="clear" w:pos="1673"/>
      </w:tabs>
      <w:spacing w:before="200"/>
      <w:ind w:left="0" w:firstLine="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unhideWhenUsed/>
    <w:qFormat/>
    <w:rsid w:val="00BA64A8"/>
    <w:pPr>
      <w:keepNext/>
      <w:keepLines/>
      <w:tabs>
        <w:tab w:val="clear" w:pos="1673"/>
      </w:tabs>
      <w:spacing w:before="200"/>
      <w:ind w:left="0" w:firstLine="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Без отступа"/>
    <w:basedOn w:val="a3"/>
    <w:qFormat/>
    <w:rsid w:val="00BA64A8"/>
    <w:pPr>
      <w:spacing w:line="276" w:lineRule="auto"/>
      <w:ind w:firstLine="0"/>
    </w:pPr>
  </w:style>
  <w:style w:type="paragraph" w:styleId="a8">
    <w:name w:val="header"/>
    <w:aliases w:val="Even,*Header"/>
    <w:basedOn w:val="a3"/>
    <w:link w:val="a9"/>
    <w:rsid w:val="00BA64A8"/>
    <w:pPr>
      <w:widowControl/>
      <w:tabs>
        <w:tab w:val="center" w:pos="4677"/>
        <w:tab w:val="right" w:pos="9355"/>
      </w:tabs>
      <w:spacing w:line="240" w:lineRule="auto"/>
      <w:ind w:firstLine="0"/>
      <w:jc w:val="center"/>
    </w:pPr>
  </w:style>
  <w:style w:type="character" w:customStyle="1" w:styleId="a9">
    <w:name w:val="Верхний колонтитул Знак"/>
    <w:aliases w:val="Even Знак,*Header Знак"/>
    <w:link w:val="a8"/>
    <w:qFormat/>
    <w:rsid w:val="00BA64A8"/>
    <w:rPr>
      <w:rFonts w:ascii="Times New Roman" w:eastAsia="Calibri" w:hAnsi="Times New Roman" w:cs="Times New Roman"/>
      <w:sz w:val="24"/>
    </w:rPr>
  </w:style>
  <w:style w:type="character" w:styleId="aa">
    <w:name w:val="Hyperlink"/>
    <w:uiPriority w:val="99"/>
    <w:rsid w:val="00BA64A8"/>
    <w:rPr>
      <w:rFonts w:ascii="Times New Roman" w:hAnsi="Times New Roman"/>
      <w:color w:val="0000FF"/>
      <w:sz w:val="28"/>
      <w:u w:val="single"/>
    </w:rPr>
  </w:style>
  <w:style w:type="paragraph" w:customStyle="1" w:styleId="0">
    <w:name w:val="Заголовок 0"/>
    <w:basedOn w:val="a3"/>
    <w:next w:val="a3"/>
    <w:qFormat/>
    <w:rsid w:val="00BA64A8"/>
    <w:pPr>
      <w:keepNext/>
      <w:pageBreakBefore/>
      <w:spacing w:before="360" w:after="120"/>
      <w:ind w:left="851" w:firstLine="0"/>
    </w:pPr>
    <w:rPr>
      <w:b/>
      <w:caps/>
    </w:rPr>
  </w:style>
  <w:style w:type="character" w:customStyle="1" w:styleId="16">
    <w:name w:val="Заголовок 1 Знак"/>
    <w:link w:val="15"/>
    <w:qFormat/>
    <w:rsid w:val="008A43F6"/>
    <w:rPr>
      <w:rFonts w:ascii="Times New Roman" w:eastAsia="Times New Roman" w:hAnsi="Times New Roman" w:cs="Times New Roman"/>
      <w:b/>
      <w:bCs/>
      <w:caps/>
      <w:sz w:val="24"/>
      <w:szCs w:val="28"/>
    </w:rPr>
  </w:style>
  <w:style w:type="character" w:customStyle="1" w:styleId="27">
    <w:name w:val="Заголовок 2 Знак"/>
    <w:aliases w:val="Глава Знак"/>
    <w:link w:val="26"/>
    <w:uiPriority w:val="9"/>
    <w:rsid w:val="00BA64A8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37">
    <w:name w:val="Заголовок 3 Знак"/>
    <w:link w:val="36"/>
    <w:uiPriority w:val="9"/>
    <w:qFormat/>
    <w:rsid w:val="00BA64A8"/>
    <w:rPr>
      <w:rFonts w:ascii="Times New Roman" w:eastAsia="Times New Roman" w:hAnsi="Times New Roman" w:cs="Times New Roman"/>
      <w:b/>
      <w:bCs/>
      <w:sz w:val="24"/>
    </w:rPr>
  </w:style>
  <w:style w:type="character" w:customStyle="1" w:styleId="42">
    <w:name w:val="Заголовок 4 Знак"/>
    <w:link w:val="41"/>
    <w:uiPriority w:val="9"/>
    <w:qFormat/>
    <w:rsid w:val="00BA64A8"/>
    <w:rPr>
      <w:rFonts w:ascii="Times New Roman" w:eastAsia="Times New Roman" w:hAnsi="Times New Roman" w:cs="Times New Roman"/>
      <w:b/>
      <w:bCs/>
      <w:iCs/>
      <w:sz w:val="24"/>
    </w:rPr>
  </w:style>
  <w:style w:type="character" w:customStyle="1" w:styleId="50">
    <w:name w:val="Заголовок 5 Знак"/>
    <w:link w:val="5"/>
    <w:uiPriority w:val="9"/>
    <w:qFormat/>
    <w:rsid w:val="00BA64A8"/>
    <w:rPr>
      <w:rFonts w:ascii="Times New Roman" w:eastAsia="Times New Roman" w:hAnsi="Times New Roman" w:cs="Times New Roman"/>
      <w:i/>
      <w:sz w:val="24"/>
    </w:rPr>
  </w:style>
  <w:style w:type="character" w:customStyle="1" w:styleId="60">
    <w:name w:val="Заголовок 6 Знак"/>
    <w:link w:val="6"/>
    <w:uiPriority w:val="9"/>
    <w:qFormat/>
    <w:rsid w:val="00BA64A8"/>
    <w:rPr>
      <w:rFonts w:ascii="Cambria" w:eastAsia="Times New Roman" w:hAnsi="Cambria" w:cs="Times New Roman"/>
      <w:i/>
      <w:iCs/>
      <w:color w:val="243F60"/>
      <w:sz w:val="24"/>
      <w:lang w:val="x-none"/>
    </w:rPr>
  </w:style>
  <w:style w:type="character" w:customStyle="1" w:styleId="70">
    <w:name w:val="Заголовок 7 Знак"/>
    <w:link w:val="7"/>
    <w:uiPriority w:val="9"/>
    <w:qFormat/>
    <w:rsid w:val="00BA64A8"/>
    <w:rPr>
      <w:rFonts w:ascii="Cambria" w:eastAsia="Times New Roman" w:hAnsi="Cambria" w:cs="Times New Roman"/>
      <w:i/>
      <w:iCs/>
      <w:color w:val="404040"/>
      <w:sz w:val="24"/>
      <w:szCs w:val="20"/>
      <w:lang w:val="x-none" w:eastAsia="x-none"/>
    </w:rPr>
  </w:style>
  <w:style w:type="character" w:customStyle="1" w:styleId="80">
    <w:name w:val="Заголовок 8 Знак"/>
    <w:link w:val="8"/>
    <w:uiPriority w:val="9"/>
    <w:qFormat/>
    <w:rsid w:val="00BA64A8"/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character" w:customStyle="1" w:styleId="90">
    <w:name w:val="Заголовок 9 Знак"/>
    <w:link w:val="9"/>
    <w:uiPriority w:val="9"/>
    <w:qFormat/>
    <w:rsid w:val="00BA64A8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ab">
    <w:name w:val="TOC Heading"/>
    <w:basedOn w:val="a3"/>
    <w:next w:val="a3"/>
    <w:uiPriority w:val="39"/>
    <w:qFormat/>
    <w:rsid w:val="00BA64A8"/>
    <w:pPr>
      <w:keepNext/>
      <w:pageBreakBefore/>
      <w:spacing w:before="360" w:after="120"/>
      <w:ind w:left="851" w:firstLine="0"/>
    </w:pPr>
    <w:rPr>
      <w:rFonts w:eastAsia="Times New Roman"/>
      <w:b/>
    </w:rPr>
  </w:style>
  <w:style w:type="paragraph" w:customStyle="1" w:styleId="ac">
    <w:name w:val="Заголовок_название приложения"/>
    <w:basedOn w:val="0"/>
    <w:next w:val="a3"/>
    <w:qFormat/>
    <w:rsid w:val="00BA64A8"/>
    <w:pPr>
      <w:pageBreakBefore w:val="0"/>
      <w:ind w:left="0"/>
      <w:jc w:val="center"/>
    </w:pPr>
  </w:style>
  <w:style w:type="paragraph" w:customStyle="1" w:styleId="ad">
    <w:name w:val="Заголовок_номер приложения"/>
    <w:basedOn w:val="0"/>
    <w:next w:val="a3"/>
    <w:qFormat/>
    <w:rsid w:val="00BA64A8"/>
    <w:pPr>
      <w:jc w:val="right"/>
    </w:pPr>
  </w:style>
  <w:style w:type="character" w:styleId="ae">
    <w:name w:val="annotation reference"/>
    <w:uiPriority w:val="99"/>
    <w:qFormat/>
    <w:rsid w:val="00BA64A8"/>
    <w:rPr>
      <w:sz w:val="16"/>
      <w:szCs w:val="16"/>
    </w:rPr>
  </w:style>
  <w:style w:type="paragraph" w:customStyle="1" w:styleId="af">
    <w:name w:val="Комментарии"/>
    <w:basedOn w:val="a3"/>
    <w:next w:val="a3"/>
    <w:qFormat/>
    <w:rsid w:val="00BA64A8"/>
    <w:rPr>
      <w:i/>
      <w:sz w:val="22"/>
    </w:rPr>
  </w:style>
  <w:style w:type="paragraph" w:styleId="af0">
    <w:name w:val="List Bullet"/>
    <w:basedOn w:val="a3"/>
    <w:uiPriority w:val="99"/>
    <w:qFormat/>
    <w:rsid w:val="00BA64A8"/>
    <w:pPr>
      <w:widowControl/>
      <w:contextualSpacing/>
    </w:pPr>
  </w:style>
  <w:style w:type="paragraph" w:styleId="28">
    <w:name w:val="List Bullet 2"/>
    <w:basedOn w:val="a3"/>
    <w:uiPriority w:val="99"/>
    <w:qFormat/>
    <w:rsid w:val="00BA64A8"/>
    <w:pPr>
      <w:tabs>
        <w:tab w:val="clear" w:pos="1673"/>
      </w:tabs>
      <w:spacing w:before="0"/>
      <w:ind w:left="0" w:firstLine="0"/>
      <w:contextualSpacing/>
    </w:pPr>
  </w:style>
  <w:style w:type="paragraph" w:styleId="38">
    <w:name w:val="List Bullet 3"/>
    <w:basedOn w:val="a3"/>
    <w:uiPriority w:val="99"/>
    <w:qFormat/>
    <w:rsid w:val="00BA64A8"/>
    <w:pPr>
      <w:tabs>
        <w:tab w:val="clear" w:pos="1673"/>
      </w:tabs>
      <w:spacing w:before="0"/>
      <w:ind w:left="0" w:firstLine="0"/>
      <w:contextualSpacing/>
    </w:pPr>
  </w:style>
  <w:style w:type="paragraph" w:styleId="43">
    <w:name w:val="List Bullet 4"/>
    <w:basedOn w:val="a3"/>
    <w:uiPriority w:val="99"/>
    <w:qFormat/>
    <w:rsid w:val="00BA64A8"/>
    <w:pPr>
      <w:tabs>
        <w:tab w:val="clear" w:pos="1673"/>
      </w:tabs>
      <w:spacing w:before="0"/>
      <w:ind w:left="0" w:firstLine="0"/>
      <w:contextualSpacing/>
    </w:pPr>
  </w:style>
  <w:style w:type="paragraph" w:styleId="af1">
    <w:name w:val="Title"/>
    <w:basedOn w:val="a3"/>
    <w:next w:val="a3"/>
    <w:link w:val="af2"/>
    <w:uiPriority w:val="10"/>
    <w:qFormat/>
    <w:rsid w:val="00BA64A8"/>
    <w:pPr>
      <w:spacing w:line="240" w:lineRule="auto"/>
      <w:ind w:firstLine="0"/>
      <w:contextualSpacing/>
      <w:jc w:val="center"/>
    </w:pPr>
    <w:rPr>
      <w:rFonts w:eastAsia="Times New Roman"/>
      <w:b/>
      <w:caps/>
      <w:spacing w:val="5"/>
      <w:kern w:val="28"/>
      <w:szCs w:val="52"/>
      <w:lang w:eastAsia="x-none"/>
    </w:rPr>
  </w:style>
  <w:style w:type="character" w:customStyle="1" w:styleId="af2">
    <w:name w:val="Название Знак"/>
    <w:link w:val="af1"/>
    <w:uiPriority w:val="10"/>
    <w:qFormat/>
    <w:rsid w:val="00BA64A8"/>
    <w:rPr>
      <w:rFonts w:ascii="Times New Roman" w:eastAsia="Times New Roman" w:hAnsi="Times New Roman" w:cs="Times New Roman"/>
      <w:b/>
      <w:caps/>
      <w:spacing w:val="5"/>
      <w:kern w:val="28"/>
      <w:sz w:val="24"/>
      <w:szCs w:val="52"/>
      <w:lang w:eastAsia="x-none"/>
    </w:rPr>
  </w:style>
  <w:style w:type="paragraph" w:styleId="af3">
    <w:name w:val="caption"/>
    <w:basedOn w:val="a3"/>
    <w:next w:val="a3"/>
    <w:qFormat/>
    <w:rsid w:val="0031318D"/>
    <w:pPr>
      <w:keepNext/>
      <w:tabs>
        <w:tab w:val="clear" w:pos="1673"/>
      </w:tabs>
      <w:spacing w:before="0" w:after="0" w:line="276" w:lineRule="auto"/>
      <w:ind w:left="0" w:firstLine="709"/>
      <w:jc w:val="left"/>
    </w:pPr>
    <w:rPr>
      <w:bCs/>
      <w:szCs w:val="24"/>
    </w:rPr>
  </w:style>
  <w:style w:type="paragraph" w:customStyle="1" w:styleId="af4">
    <w:name w:val="Название таблицы"/>
    <w:basedOn w:val="af3"/>
    <w:qFormat/>
    <w:rsid w:val="00BA64A8"/>
    <w:pPr>
      <w:spacing w:before="200" w:after="60"/>
    </w:pPr>
  </w:style>
  <w:style w:type="paragraph" w:customStyle="1" w:styleId="af5">
    <w:name w:val="Название_Заказчик"/>
    <w:basedOn w:val="a3"/>
    <w:qFormat/>
    <w:rsid w:val="00BA64A8"/>
    <w:pPr>
      <w:spacing w:line="240" w:lineRule="auto"/>
      <w:ind w:firstLine="0"/>
      <w:jc w:val="center"/>
    </w:pPr>
    <w:rPr>
      <w:b/>
      <w:caps/>
      <w:kern w:val="28"/>
    </w:rPr>
  </w:style>
  <w:style w:type="paragraph" w:customStyle="1" w:styleId="af6">
    <w:name w:val="Названия элементов"/>
    <w:basedOn w:val="a3"/>
    <w:link w:val="af7"/>
    <w:semiHidden/>
    <w:qFormat/>
    <w:rsid w:val="00BA64A8"/>
    <w:pPr>
      <w:widowControl/>
      <w:suppressAutoHyphens w:val="0"/>
      <w:spacing w:before="240" w:line="240" w:lineRule="auto"/>
      <w:ind w:firstLine="0"/>
      <w:jc w:val="center"/>
    </w:pPr>
    <w:rPr>
      <w:rFonts w:eastAsia="Times New Roman"/>
      <w:b/>
      <w:szCs w:val="24"/>
      <w:lang w:val="x-none"/>
    </w:rPr>
  </w:style>
  <w:style w:type="character" w:customStyle="1" w:styleId="af7">
    <w:name w:val="Названия элементов Знак Знак"/>
    <w:link w:val="af6"/>
    <w:semiHidden/>
    <w:qFormat/>
    <w:rsid w:val="00BA64A8"/>
    <w:rPr>
      <w:rFonts w:ascii="Times New Roman" w:eastAsia="Times New Roman" w:hAnsi="Times New Roman" w:cs="Times New Roman"/>
      <w:b/>
      <w:sz w:val="24"/>
      <w:szCs w:val="24"/>
      <w:lang w:val="x-none"/>
    </w:rPr>
  </w:style>
  <w:style w:type="paragraph" w:styleId="af8">
    <w:name w:val="footer"/>
    <w:basedOn w:val="a3"/>
    <w:link w:val="af9"/>
    <w:uiPriority w:val="99"/>
    <w:rsid w:val="00DF0E71"/>
    <w:pPr>
      <w:tabs>
        <w:tab w:val="clear" w:pos="1673"/>
        <w:tab w:val="center" w:pos="4677"/>
        <w:tab w:val="right" w:pos="9355"/>
      </w:tabs>
      <w:spacing w:before="0" w:line="240" w:lineRule="auto"/>
      <w:ind w:left="0" w:firstLine="0"/>
      <w:jc w:val="center"/>
    </w:pPr>
    <w:rPr>
      <w:lang w:val="x-none"/>
    </w:rPr>
  </w:style>
  <w:style w:type="character" w:customStyle="1" w:styleId="af9">
    <w:name w:val="Нижний колонтитул Знак"/>
    <w:link w:val="af8"/>
    <w:uiPriority w:val="99"/>
    <w:qFormat/>
    <w:rsid w:val="00DF0E71"/>
    <w:rPr>
      <w:rFonts w:ascii="Times New Roman" w:eastAsia="Calibri" w:hAnsi="Times New Roman" w:cs="Times New Roman"/>
      <w:sz w:val="24"/>
      <w:lang w:val="x-none"/>
    </w:rPr>
  </w:style>
  <w:style w:type="paragraph" w:styleId="afa">
    <w:name w:val="List Number"/>
    <w:basedOn w:val="a3"/>
    <w:uiPriority w:val="99"/>
    <w:qFormat/>
    <w:rsid w:val="00BA64A8"/>
    <w:pPr>
      <w:widowControl/>
      <w:tabs>
        <w:tab w:val="clear" w:pos="1673"/>
        <w:tab w:val="num" w:pos="2041"/>
      </w:tabs>
      <w:ind w:left="2041" w:hanging="811"/>
      <w:contextualSpacing/>
    </w:pPr>
  </w:style>
  <w:style w:type="paragraph" w:styleId="25">
    <w:name w:val="List Number 2"/>
    <w:basedOn w:val="a3"/>
    <w:uiPriority w:val="99"/>
    <w:qFormat/>
    <w:rsid w:val="00BA64A8"/>
    <w:pPr>
      <w:numPr>
        <w:ilvl w:val="1"/>
        <w:numId w:val="1"/>
      </w:numPr>
      <w:spacing w:before="0"/>
      <w:contextualSpacing/>
    </w:pPr>
  </w:style>
  <w:style w:type="paragraph" w:styleId="34">
    <w:name w:val="List Number 3"/>
    <w:basedOn w:val="a3"/>
    <w:uiPriority w:val="99"/>
    <w:qFormat/>
    <w:rsid w:val="00BA64A8"/>
    <w:pPr>
      <w:numPr>
        <w:numId w:val="1"/>
      </w:numPr>
      <w:spacing w:before="0"/>
      <w:contextualSpacing/>
    </w:pPr>
  </w:style>
  <w:style w:type="paragraph" w:styleId="40">
    <w:name w:val="List Number 4"/>
    <w:basedOn w:val="a3"/>
    <w:uiPriority w:val="99"/>
    <w:qFormat/>
    <w:rsid w:val="00BA64A8"/>
    <w:pPr>
      <w:numPr>
        <w:ilvl w:val="3"/>
        <w:numId w:val="1"/>
      </w:numPr>
      <w:spacing w:before="0"/>
      <w:contextualSpacing/>
    </w:pPr>
  </w:style>
  <w:style w:type="paragraph" w:styleId="17">
    <w:name w:val="toc 1"/>
    <w:basedOn w:val="a3"/>
    <w:next w:val="a3"/>
    <w:autoRedefine/>
    <w:uiPriority w:val="39"/>
    <w:rsid w:val="002C6541"/>
    <w:pPr>
      <w:tabs>
        <w:tab w:val="clear" w:pos="1673"/>
        <w:tab w:val="left" w:pos="851"/>
        <w:tab w:val="right" w:leader="dot" w:pos="9628"/>
      </w:tabs>
      <w:spacing w:before="0" w:after="0" w:line="276" w:lineRule="auto"/>
      <w:ind w:left="284" w:firstLine="0"/>
    </w:pPr>
  </w:style>
  <w:style w:type="paragraph" w:styleId="29">
    <w:name w:val="toc 2"/>
    <w:basedOn w:val="a3"/>
    <w:next w:val="a3"/>
    <w:link w:val="2a"/>
    <w:autoRedefine/>
    <w:uiPriority w:val="39"/>
    <w:rsid w:val="00230922"/>
    <w:pPr>
      <w:tabs>
        <w:tab w:val="clear" w:pos="1673"/>
        <w:tab w:val="left" w:pos="1418"/>
        <w:tab w:val="right" w:leader="dot" w:pos="9628"/>
      </w:tabs>
      <w:spacing w:after="100" w:line="276" w:lineRule="auto"/>
      <w:ind w:left="851" w:firstLine="0"/>
    </w:pPr>
  </w:style>
  <w:style w:type="paragraph" w:styleId="39">
    <w:name w:val="toc 3"/>
    <w:basedOn w:val="a3"/>
    <w:next w:val="a3"/>
    <w:autoRedefine/>
    <w:uiPriority w:val="39"/>
    <w:rsid w:val="00005299"/>
    <w:pPr>
      <w:widowControl/>
      <w:tabs>
        <w:tab w:val="left" w:pos="2268"/>
        <w:tab w:val="right" w:leader="dot" w:pos="9628"/>
      </w:tabs>
      <w:ind w:firstLine="0"/>
    </w:pPr>
  </w:style>
  <w:style w:type="paragraph" w:customStyle="1" w:styleId="afb">
    <w:name w:val="Рисунок"/>
    <w:basedOn w:val="a3"/>
    <w:qFormat/>
    <w:rsid w:val="00BA64A8"/>
    <w:pPr>
      <w:keepNext/>
      <w:ind w:firstLine="0"/>
      <w:jc w:val="center"/>
    </w:pPr>
  </w:style>
  <w:style w:type="table" w:styleId="afc">
    <w:name w:val="Table Grid"/>
    <w:aliases w:val="Заголовок таблицы 1"/>
    <w:basedOn w:val="a5"/>
    <w:uiPriority w:val="59"/>
    <w:rsid w:val="00BA64A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tblPr/>
      <w:trPr>
        <w:tblHeader/>
      </w:trPr>
      <w:tcPr>
        <w:vAlign w:val="center"/>
      </w:tcPr>
    </w:tblStylePr>
  </w:style>
  <w:style w:type="character" w:customStyle="1" w:styleId="afd">
    <w:name w:val="Стиль Красный"/>
    <w:aliases w:val="Обычный_красный"/>
    <w:qFormat/>
    <w:rsid w:val="00BA64A8"/>
    <w:rPr>
      <w:color w:val="FF0000"/>
    </w:rPr>
  </w:style>
  <w:style w:type="character" w:customStyle="1" w:styleId="afe">
    <w:name w:val="Стиль курсив"/>
    <w:aliases w:val="Обычный_курсив"/>
    <w:qFormat/>
    <w:rsid w:val="00BA64A8"/>
    <w:rPr>
      <w:i/>
      <w:iCs/>
    </w:rPr>
  </w:style>
  <w:style w:type="character" w:customStyle="1" w:styleId="18">
    <w:name w:val="Стиль курсив1"/>
    <w:aliases w:val="Таблица (строки)_Курсив"/>
    <w:qFormat/>
    <w:rsid w:val="00BA64A8"/>
    <w:rPr>
      <w:rFonts w:ascii="Times New Roman" w:hAnsi="Times New Roman"/>
      <w:i/>
      <w:iCs/>
      <w:sz w:val="28"/>
    </w:rPr>
  </w:style>
  <w:style w:type="character" w:customStyle="1" w:styleId="aff">
    <w:name w:val="Стиль подчеркивание"/>
    <w:aliases w:val="Обычный_подчеркивание"/>
    <w:qFormat/>
    <w:rsid w:val="00BA64A8"/>
    <w:rPr>
      <w:u w:val="single"/>
    </w:rPr>
  </w:style>
  <w:style w:type="character" w:customStyle="1" w:styleId="19">
    <w:name w:val="Стиль подчеркивание1"/>
    <w:aliases w:val="Таблица (строки)_Подчеркнутый"/>
    <w:qFormat/>
    <w:rsid w:val="00BA64A8"/>
    <w:rPr>
      <w:rFonts w:ascii="Times New Roman" w:hAnsi="Times New Roman"/>
      <w:sz w:val="28"/>
      <w:u w:val="single"/>
    </w:rPr>
  </w:style>
  <w:style w:type="character" w:customStyle="1" w:styleId="aff0">
    <w:name w:val="Стиль полужирный"/>
    <w:aliases w:val="Обычный_полужирный"/>
    <w:qFormat/>
    <w:rsid w:val="00BA64A8"/>
    <w:rPr>
      <w:b/>
      <w:bCs/>
    </w:rPr>
  </w:style>
  <w:style w:type="character" w:customStyle="1" w:styleId="1a">
    <w:name w:val="Стиль полужирный1"/>
    <w:aliases w:val="Таблица (строки)_Полужирный"/>
    <w:rsid w:val="00BA64A8"/>
    <w:rPr>
      <w:rFonts w:ascii="Times New Roman" w:hAnsi="Times New Roman"/>
      <w:b/>
      <w:bCs/>
      <w:sz w:val="28"/>
    </w:rPr>
  </w:style>
  <w:style w:type="character" w:customStyle="1" w:styleId="2b">
    <w:name w:val="Стиль полужирный2"/>
    <w:aliases w:val="Обычный_выделение желтым"/>
    <w:qFormat/>
    <w:rsid w:val="00BA64A8"/>
    <w:rPr>
      <w:rFonts w:ascii="Times New Roman" w:hAnsi="Times New Roman"/>
      <w:b w:val="0"/>
      <w:bCs/>
      <w:sz w:val="28"/>
      <w:bdr w:val="none" w:sz="0" w:space="0" w:color="auto"/>
      <w:shd w:val="clear" w:color="auto" w:fill="FFFF00"/>
    </w:rPr>
  </w:style>
  <w:style w:type="paragraph" w:customStyle="1" w:styleId="aff1">
    <w:name w:val="Таблица (строки)"/>
    <w:link w:val="aff2"/>
    <w:uiPriority w:val="99"/>
    <w:qFormat/>
    <w:rsid w:val="00BA64A8"/>
    <w:pPr>
      <w:spacing w:before="60" w:after="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2">
    <w:name w:val="Таблица (строки) Знак"/>
    <w:link w:val="aff1"/>
    <w:uiPriority w:val="99"/>
    <w:qFormat/>
    <w:locked/>
    <w:rsid w:val="00BA64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Таблица (строки)_Маркированный список 1"/>
    <w:basedOn w:val="aff1"/>
    <w:qFormat/>
    <w:rsid w:val="00BA64A8"/>
    <w:pPr>
      <w:numPr>
        <w:numId w:val="2"/>
      </w:numPr>
    </w:pPr>
  </w:style>
  <w:style w:type="paragraph" w:customStyle="1" w:styleId="22">
    <w:name w:val="Таблица (строки)_Маркированный список 2"/>
    <w:basedOn w:val="aff1"/>
    <w:qFormat/>
    <w:rsid w:val="00BA64A8"/>
    <w:pPr>
      <w:numPr>
        <w:ilvl w:val="1"/>
        <w:numId w:val="2"/>
      </w:numPr>
    </w:pPr>
  </w:style>
  <w:style w:type="paragraph" w:customStyle="1" w:styleId="31">
    <w:name w:val="Таблица (строки)_Маркированный список 3"/>
    <w:basedOn w:val="aff1"/>
    <w:qFormat/>
    <w:rsid w:val="00BA64A8"/>
    <w:pPr>
      <w:numPr>
        <w:ilvl w:val="2"/>
        <w:numId w:val="2"/>
      </w:numPr>
    </w:pPr>
  </w:style>
  <w:style w:type="paragraph" w:customStyle="1" w:styleId="1">
    <w:name w:val="Таблица (строки)_Нумерованный список 1"/>
    <w:basedOn w:val="aff1"/>
    <w:qFormat/>
    <w:rsid w:val="00BA64A8"/>
    <w:pPr>
      <w:numPr>
        <w:numId w:val="3"/>
      </w:numPr>
    </w:pPr>
  </w:style>
  <w:style w:type="paragraph" w:customStyle="1" w:styleId="2">
    <w:name w:val="Таблица (строки)_Нумерованный список 2"/>
    <w:basedOn w:val="aff1"/>
    <w:qFormat/>
    <w:rsid w:val="00BA64A8"/>
    <w:pPr>
      <w:numPr>
        <w:ilvl w:val="1"/>
        <w:numId w:val="3"/>
      </w:numPr>
    </w:pPr>
  </w:style>
  <w:style w:type="paragraph" w:customStyle="1" w:styleId="3">
    <w:name w:val="Таблица (строки)_Нумерованный список 3"/>
    <w:basedOn w:val="aff1"/>
    <w:qFormat/>
    <w:rsid w:val="00BA64A8"/>
    <w:pPr>
      <w:numPr>
        <w:ilvl w:val="2"/>
        <w:numId w:val="3"/>
      </w:numPr>
    </w:pPr>
  </w:style>
  <w:style w:type="paragraph" w:customStyle="1" w:styleId="aff3">
    <w:name w:val="Таблица (строки)_По центру"/>
    <w:basedOn w:val="aff1"/>
    <w:link w:val="aff4"/>
    <w:qFormat/>
    <w:rsid w:val="00BA64A8"/>
    <w:pPr>
      <w:jc w:val="center"/>
    </w:pPr>
  </w:style>
  <w:style w:type="character" w:customStyle="1" w:styleId="aff4">
    <w:name w:val="Таблица (строки)_По центру Знак"/>
    <w:link w:val="aff3"/>
    <w:qFormat/>
    <w:rsid w:val="00BA64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5">
    <w:name w:val="Стиль Заголовок вне содержания + не полужирный"/>
    <w:basedOn w:val="a3"/>
    <w:link w:val="aff6"/>
    <w:semiHidden/>
    <w:rsid w:val="00AF2EAB"/>
    <w:pPr>
      <w:keepNext/>
      <w:widowControl/>
      <w:suppressAutoHyphens w:val="0"/>
      <w:spacing w:before="120" w:after="120" w:line="240" w:lineRule="auto"/>
      <w:ind w:firstLine="0"/>
      <w:jc w:val="center"/>
    </w:pPr>
    <w:rPr>
      <w:rFonts w:eastAsia="Times New Roman"/>
      <w:szCs w:val="24"/>
      <w:lang w:eastAsia="x-none"/>
    </w:rPr>
  </w:style>
  <w:style w:type="character" w:customStyle="1" w:styleId="aff6">
    <w:name w:val="Стиль Заголовок вне содержания + не полужирный Знак"/>
    <w:link w:val="aff5"/>
    <w:semiHidden/>
    <w:rsid w:val="00AF2EAB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aff7">
    <w:name w:val="Balloon Text"/>
    <w:basedOn w:val="a3"/>
    <w:link w:val="aff8"/>
    <w:unhideWhenUsed/>
    <w:rsid w:val="00AF2EA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4"/>
    <w:link w:val="aff7"/>
    <w:rsid w:val="00AF2EAB"/>
    <w:rPr>
      <w:rFonts w:ascii="Tahoma" w:eastAsia="Calibri" w:hAnsi="Tahoma" w:cs="Tahoma"/>
      <w:sz w:val="16"/>
      <w:szCs w:val="16"/>
    </w:rPr>
  </w:style>
  <w:style w:type="paragraph" w:styleId="aff9">
    <w:name w:val="Body Text"/>
    <w:basedOn w:val="a3"/>
    <w:link w:val="affa"/>
    <w:uiPriority w:val="99"/>
    <w:rsid w:val="00AF2EAB"/>
    <w:pPr>
      <w:keepLines/>
      <w:suppressAutoHyphens w:val="0"/>
      <w:spacing w:before="0" w:after="0"/>
      <w:ind w:firstLine="567"/>
    </w:pPr>
    <w:rPr>
      <w:rFonts w:eastAsia="Times New Roman"/>
      <w:szCs w:val="20"/>
    </w:rPr>
  </w:style>
  <w:style w:type="character" w:customStyle="1" w:styleId="affa">
    <w:name w:val="Основной текст Знак"/>
    <w:basedOn w:val="a4"/>
    <w:link w:val="aff9"/>
    <w:uiPriority w:val="99"/>
    <w:qFormat/>
    <w:rsid w:val="00AF2EAB"/>
    <w:rPr>
      <w:rFonts w:ascii="Times New Roman" w:eastAsia="Times New Roman" w:hAnsi="Times New Roman" w:cs="Times New Roman"/>
      <w:sz w:val="24"/>
      <w:szCs w:val="20"/>
    </w:rPr>
  </w:style>
  <w:style w:type="paragraph" w:customStyle="1" w:styleId="Paragraph2">
    <w:name w:val="Paragraph2"/>
    <w:basedOn w:val="a3"/>
    <w:rsid w:val="00AF2EAB"/>
    <w:pPr>
      <w:suppressAutoHyphens w:val="0"/>
      <w:spacing w:before="80" w:after="0" w:line="240" w:lineRule="atLeast"/>
      <w:ind w:left="720" w:firstLine="0"/>
    </w:pPr>
    <w:rPr>
      <w:rFonts w:eastAsia="Times New Roman"/>
      <w:color w:val="000000"/>
      <w:szCs w:val="20"/>
      <w:lang w:val="en-AU"/>
    </w:rPr>
  </w:style>
  <w:style w:type="paragraph" w:styleId="affb">
    <w:name w:val="Subtitle"/>
    <w:basedOn w:val="a3"/>
    <w:link w:val="affc"/>
    <w:uiPriority w:val="99"/>
    <w:qFormat/>
    <w:rsid w:val="00AF2EAB"/>
    <w:pPr>
      <w:suppressAutoHyphens w:val="0"/>
      <w:spacing w:before="0" w:line="240" w:lineRule="atLeast"/>
      <w:ind w:firstLine="0"/>
      <w:jc w:val="center"/>
    </w:pPr>
    <w:rPr>
      <w:rFonts w:ascii="Arial" w:eastAsia="Times New Roman" w:hAnsi="Arial"/>
      <w:i/>
      <w:sz w:val="36"/>
      <w:szCs w:val="20"/>
      <w:lang w:val="en-AU"/>
    </w:rPr>
  </w:style>
  <w:style w:type="character" w:customStyle="1" w:styleId="affc">
    <w:name w:val="Подзаголовок Знак"/>
    <w:basedOn w:val="a4"/>
    <w:link w:val="affb"/>
    <w:uiPriority w:val="99"/>
    <w:qFormat/>
    <w:rsid w:val="00AF2EAB"/>
    <w:rPr>
      <w:rFonts w:ascii="Arial" w:eastAsia="Times New Roman" w:hAnsi="Arial" w:cs="Times New Roman"/>
      <w:i/>
      <w:sz w:val="36"/>
      <w:szCs w:val="20"/>
      <w:lang w:val="en-AU"/>
    </w:rPr>
  </w:style>
  <w:style w:type="paragraph" w:styleId="a2">
    <w:name w:val="Normal Indent"/>
    <w:basedOn w:val="a3"/>
    <w:rsid w:val="00AF2EAB"/>
    <w:pPr>
      <w:numPr>
        <w:numId w:val="10"/>
      </w:numPr>
      <w:suppressAutoHyphens w:val="0"/>
      <w:spacing w:before="0" w:after="0" w:line="240" w:lineRule="atLeast"/>
      <w:jc w:val="left"/>
    </w:pPr>
    <w:rPr>
      <w:rFonts w:eastAsia="Times New Roman"/>
      <w:szCs w:val="20"/>
      <w:lang w:val="en-US"/>
    </w:rPr>
  </w:style>
  <w:style w:type="paragraph" w:customStyle="1" w:styleId="a1">
    <w:name w:val="Нумерованный"/>
    <w:basedOn w:val="aff9"/>
    <w:qFormat/>
    <w:rsid w:val="00AF2EAB"/>
    <w:pPr>
      <w:numPr>
        <w:numId w:val="17"/>
      </w:numPr>
    </w:pPr>
  </w:style>
  <w:style w:type="character" w:styleId="affd">
    <w:name w:val="page number"/>
    <w:basedOn w:val="a4"/>
    <w:uiPriority w:val="99"/>
    <w:qFormat/>
    <w:rsid w:val="00AF2EAB"/>
  </w:style>
  <w:style w:type="paragraph" w:customStyle="1" w:styleId="Bullet2">
    <w:name w:val="Bullet2"/>
    <w:basedOn w:val="a3"/>
    <w:rsid w:val="00AF2EAB"/>
    <w:pPr>
      <w:suppressAutoHyphens w:val="0"/>
      <w:spacing w:before="0" w:after="0" w:line="240" w:lineRule="atLeast"/>
      <w:ind w:left="1440" w:hanging="360"/>
      <w:jc w:val="left"/>
    </w:pPr>
    <w:rPr>
      <w:rFonts w:eastAsia="Times New Roman"/>
      <w:color w:val="000080"/>
      <w:szCs w:val="20"/>
      <w:lang w:val="en-US"/>
    </w:rPr>
  </w:style>
  <w:style w:type="paragraph" w:customStyle="1" w:styleId="Paragraph1">
    <w:name w:val="Paragraph1"/>
    <w:basedOn w:val="a3"/>
    <w:rsid w:val="00AF2EAB"/>
    <w:pPr>
      <w:suppressAutoHyphens w:val="0"/>
      <w:spacing w:before="80" w:after="0" w:line="240" w:lineRule="auto"/>
      <w:ind w:firstLine="0"/>
    </w:pPr>
    <w:rPr>
      <w:rFonts w:eastAsia="Times New Roman"/>
      <w:szCs w:val="20"/>
      <w:lang w:val="en-US"/>
    </w:rPr>
  </w:style>
  <w:style w:type="paragraph" w:customStyle="1" w:styleId="Tabletext">
    <w:name w:val="Tabletext"/>
    <w:basedOn w:val="a3"/>
    <w:rsid w:val="00AF2EAB"/>
    <w:pPr>
      <w:keepLines/>
      <w:suppressAutoHyphens w:val="0"/>
      <w:spacing w:before="0" w:after="120" w:line="240" w:lineRule="atLeast"/>
      <w:ind w:firstLine="0"/>
      <w:jc w:val="left"/>
    </w:pPr>
    <w:rPr>
      <w:rFonts w:eastAsia="Times New Roman"/>
      <w:szCs w:val="20"/>
      <w:lang w:val="en-US"/>
    </w:rPr>
  </w:style>
  <w:style w:type="paragraph" w:customStyle="1" w:styleId="Paragraph3">
    <w:name w:val="Paragraph3"/>
    <w:basedOn w:val="a3"/>
    <w:rsid w:val="00AF2EAB"/>
    <w:pPr>
      <w:suppressAutoHyphens w:val="0"/>
      <w:spacing w:before="80" w:after="0" w:line="240" w:lineRule="auto"/>
      <w:ind w:left="1530" w:firstLine="0"/>
    </w:pPr>
    <w:rPr>
      <w:rFonts w:eastAsia="Times New Roman"/>
      <w:szCs w:val="20"/>
      <w:lang w:val="en-US"/>
    </w:rPr>
  </w:style>
  <w:style w:type="paragraph" w:customStyle="1" w:styleId="Bullet1">
    <w:name w:val="Bullet1"/>
    <w:basedOn w:val="a3"/>
    <w:rsid w:val="00AF2EAB"/>
    <w:pPr>
      <w:suppressAutoHyphens w:val="0"/>
      <w:spacing w:before="0" w:after="0" w:line="240" w:lineRule="atLeast"/>
      <w:ind w:left="720" w:hanging="432"/>
      <w:jc w:val="left"/>
    </w:pPr>
    <w:rPr>
      <w:rFonts w:eastAsia="Times New Roman"/>
      <w:szCs w:val="20"/>
      <w:lang w:val="en-US"/>
    </w:rPr>
  </w:style>
  <w:style w:type="character" w:styleId="affe">
    <w:name w:val="footnote reference"/>
    <w:semiHidden/>
    <w:rsid w:val="00AF2EAB"/>
    <w:rPr>
      <w:sz w:val="20"/>
      <w:vertAlign w:val="superscript"/>
    </w:rPr>
  </w:style>
  <w:style w:type="paragraph" w:styleId="afff">
    <w:name w:val="footnote text"/>
    <w:basedOn w:val="a3"/>
    <w:link w:val="afff0"/>
    <w:rsid w:val="00AF2EAB"/>
    <w:pPr>
      <w:keepNext/>
      <w:keepLines/>
      <w:pBdr>
        <w:bottom w:val="single" w:sz="6" w:space="0" w:color="000000"/>
      </w:pBdr>
      <w:suppressAutoHyphens w:val="0"/>
      <w:spacing w:before="40" w:after="40" w:line="240" w:lineRule="atLeast"/>
      <w:ind w:left="360" w:hanging="360"/>
      <w:jc w:val="left"/>
    </w:pPr>
    <w:rPr>
      <w:rFonts w:ascii="Helvetica" w:eastAsia="Times New Roman" w:hAnsi="Helvetica"/>
      <w:sz w:val="16"/>
      <w:szCs w:val="20"/>
      <w:lang w:val="en-US"/>
    </w:rPr>
  </w:style>
  <w:style w:type="character" w:customStyle="1" w:styleId="afff0">
    <w:name w:val="Текст сноски Знак"/>
    <w:basedOn w:val="a4"/>
    <w:link w:val="afff"/>
    <w:rsid w:val="00AF2EAB"/>
    <w:rPr>
      <w:rFonts w:ascii="Helvetica" w:eastAsia="Times New Roman" w:hAnsi="Helvetica" w:cs="Times New Roman"/>
      <w:sz w:val="16"/>
      <w:szCs w:val="20"/>
      <w:lang w:val="en-US"/>
    </w:rPr>
  </w:style>
  <w:style w:type="paragraph" w:styleId="afff1">
    <w:name w:val="Document Map"/>
    <w:basedOn w:val="a3"/>
    <w:link w:val="afff2"/>
    <w:semiHidden/>
    <w:rsid w:val="00AF2EAB"/>
    <w:pPr>
      <w:shd w:val="clear" w:color="auto" w:fill="000080"/>
      <w:suppressAutoHyphens w:val="0"/>
      <w:spacing w:before="0" w:after="0" w:line="240" w:lineRule="atLeast"/>
      <w:ind w:firstLine="0"/>
      <w:jc w:val="left"/>
    </w:pPr>
    <w:rPr>
      <w:rFonts w:ascii="Tahoma" w:eastAsia="Times New Roman" w:hAnsi="Tahoma"/>
      <w:szCs w:val="20"/>
      <w:lang w:val="en-US"/>
    </w:rPr>
  </w:style>
  <w:style w:type="character" w:customStyle="1" w:styleId="afff2">
    <w:name w:val="Схема документа Знак"/>
    <w:basedOn w:val="a4"/>
    <w:link w:val="afff1"/>
    <w:semiHidden/>
    <w:rsid w:val="00AF2EAB"/>
    <w:rPr>
      <w:rFonts w:ascii="Tahoma" w:eastAsia="Times New Roman" w:hAnsi="Tahoma" w:cs="Times New Roman"/>
      <w:sz w:val="24"/>
      <w:szCs w:val="20"/>
      <w:shd w:val="clear" w:color="auto" w:fill="000080"/>
      <w:lang w:val="en-US"/>
    </w:rPr>
  </w:style>
  <w:style w:type="paragraph" w:customStyle="1" w:styleId="Paragraph4">
    <w:name w:val="Paragraph4"/>
    <w:basedOn w:val="a3"/>
    <w:rsid w:val="00AF2EAB"/>
    <w:pPr>
      <w:suppressAutoHyphens w:val="0"/>
      <w:spacing w:before="80" w:after="0" w:line="240" w:lineRule="auto"/>
      <w:ind w:left="2250" w:firstLine="0"/>
    </w:pPr>
    <w:rPr>
      <w:rFonts w:eastAsia="Times New Roman"/>
      <w:szCs w:val="20"/>
      <w:lang w:val="en-US"/>
    </w:rPr>
  </w:style>
  <w:style w:type="paragraph" w:styleId="44">
    <w:name w:val="toc 4"/>
    <w:basedOn w:val="a3"/>
    <w:next w:val="a3"/>
    <w:uiPriority w:val="39"/>
    <w:rsid w:val="00AF2EAB"/>
    <w:pPr>
      <w:suppressAutoHyphens w:val="0"/>
      <w:spacing w:before="0" w:after="0" w:line="240" w:lineRule="atLeast"/>
      <w:ind w:left="600" w:firstLine="0"/>
      <w:jc w:val="left"/>
    </w:pPr>
    <w:rPr>
      <w:rFonts w:eastAsia="Times New Roman"/>
      <w:szCs w:val="20"/>
      <w:lang w:val="en-US"/>
    </w:rPr>
  </w:style>
  <w:style w:type="paragraph" w:styleId="51">
    <w:name w:val="toc 5"/>
    <w:basedOn w:val="a3"/>
    <w:next w:val="a3"/>
    <w:uiPriority w:val="39"/>
    <w:rsid w:val="00AF2EAB"/>
    <w:pPr>
      <w:suppressAutoHyphens w:val="0"/>
      <w:spacing w:before="0" w:after="0" w:line="240" w:lineRule="atLeast"/>
      <w:ind w:left="800" w:firstLine="0"/>
      <w:jc w:val="left"/>
    </w:pPr>
    <w:rPr>
      <w:rFonts w:eastAsia="Times New Roman"/>
      <w:szCs w:val="20"/>
      <w:lang w:val="en-US"/>
    </w:rPr>
  </w:style>
  <w:style w:type="paragraph" w:styleId="61">
    <w:name w:val="toc 6"/>
    <w:basedOn w:val="a3"/>
    <w:next w:val="a3"/>
    <w:uiPriority w:val="39"/>
    <w:rsid w:val="00AF2EAB"/>
    <w:pPr>
      <w:suppressAutoHyphens w:val="0"/>
      <w:spacing w:before="0" w:after="0" w:line="240" w:lineRule="atLeast"/>
      <w:ind w:left="1000" w:firstLine="0"/>
      <w:jc w:val="left"/>
    </w:pPr>
    <w:rPr>
      <w:rFonts w:eastAsia="Times New Roman"/>
      <w:szCs w:val="20"/>
      <w:lang w:val="en-US"/>
    </w:rPr>
  </w:style>
  <w:style w:type="paragraph" w:styleId="71">
    <w:name w:val="toc 7"/>
    <w:basedOn w:val="a3"/>
    <w:next w:val="a3"/>
    <w:uiPriority w:val="39"/>
    <w:rsid w:val="00AF2EAB"/>
    <w:pPr>
      <w:suppressAutoHyphens w:val="0"/>
      <w:spacing w:before="0" w:after="0" w:line="240" w:lineRule="atLeast"/>
      <w:ind w:left="1200" w:firstLine="0"/>
      <w:jc w:val="left"/>
    </w:pPr>
    <w:rPr>
      <w:rFonts w:eastAsia="Times New Roman"/>
      <w:szCs w:val="20"/>
      <w:lang w:val="en-US"/>
    </w:rPr>
  </w:style>
  <w:style w:type="paragraph" w:styleId="81">
    <w:name w:val="toc 8"/>
    <w:basedOn w:val="a3"/>
    <w:next w:val="a3"/>
    <w:uiPriority w:val="39"/>
    <w:rsid w:val="00AF2EAB"/>
    <w:pPr>
      <w:suppressAutoHyphens w:val="0"/>
      <w:spacing w:before="0" w:after="0" w:line="240" w:lineRule="atLeast"/>
      <w:ind w:left="1400" w:firstLine="0"/>
      <w:jc w:val="left"/>
    </w:pPr>
    <w:rPr>
      <w:rFonts w:eastAsia="Times New Roman"/>
      <w:szCs w:val="20"/>
      <w:lang w:val="en-US"/>
    </w:rPr>
  </w:style>
  <w:style w:type="paragraph" w:styleId="91">
    <w:name w:val="toc 9"/>
    <w:basedOn w:val="a3"/>
    <w:next w:val="a3"/>
    <w:uiPriority w:val="39"/>
    <w:rsid w:val="00AF2EAB"/>
    <w:pPr>
      <w:suppressAutoHyphens w:val="0"/>
      <w:spacing w:before="0" w:after="0" w:line="240" w:lineRule="atLeast"/>
      <w:ind w:left="1600" w:firstLine="0"/>
      <w:jc w:val="left"/>
    </w:pPr>
    <w:rPr>
      <w:rFonts w:eastAsia="Times New Roman"/>
      <w:szCs w:val="20"/>
      <w:lang w:val="en-US"/>
    </w:rPr>
  </w:style>
  <w:style w:type="paragraph" w:customStyle="1" w:styleId="MainTitle">
    <w:name w:val="Main Title"/>
    <w:basedOn w:val="a3"/>
    <w:rsid w:val="00AF2EAB"/>
    <w:pPr>
      <w:numPr>
        <w:ilvl w:val="1"/>
        <w:numId w:val="8"/>
      </w:numPr>
      <w:tabs>
        <w:tab w:val="clear" w:pos="1163"/>
      </w:tabs>
      <w:suppressAutoHyphens w:val="0"/>
      <w:spacing w:before="480" w:line="240" w:lineRule="auto"/>
      <w:ind w:left="0" w:firstLine="0"/>
      <w:jc w:val="center"/>
    </w:pPr>
    <w:rPr>
      <w:rFonts w:ascii="Arial" w:eastAsia="Times New Roman" w:hAnsi="Arial"/>
      <w:b/>
      <w:kern w:val="28"/>
      <w:sz w:val="32"/>
      <w:szCs w:val="20"/>
      <w:lang w:val="en-US"/>
    </w:rPr>
  </w:style>
  <w:style w:type="paragraph" w:customStyle="1" w:styleId="InfoBlue">
    <w:name w:val="InfoBlue"/>
    <w:basedOn w:val="a3"/>
    <w:next w:val="aff9"/>
    <w:rsid w:val="00AF2EAB"/>
    <w:pPr>
      <w:suppressAutoHyphens w:val="0"/>
      <w:spacing w:before="0" w:after="120" w:line="240" w:lineRule="atLeast"/>
      <w:ind w:left="720" w:firstLine="0"/>
      <w:jc w:val="left"/>
    </w:pPr>
    <w:rPr>
      <w:rFonts w:eastAsia="Times New Roman"/>
      <w:i/>
      <w:color w:val="0000FF"/>
      <w:szCs w:val="20"/>
      <w:lang w:val="en-US"/>
    </w:rPr>
  </w:style>
  <w:style w:type="paragraph" w:styleId="3a">
    <w:name w:val="Body Text Indent 3"/>
    <w:basedOn w:val="a3"/>
    <w:link w:val="3b"/>
    <w:rsid w:val="00AF2EAB"/>
    <w:pPr>
      <w:suppressAutoHyphens w:val="0"/>
      <w:spacing w:before="0" w:after="120" w:line="240" w:lineRule="atLeast"/>
      <w:ind w:left="283" w:firstLine="0"/>
      <w:jc w:val="left"/>
    </w:pPr>
    <w:rPr>
      <w:rFonts w:eastAsia="Times New Roman"/>
      <w:sz w:val="16"/>
      <w:szCs w:val="16"/>
      <w:lang w:val="en-US"/>
    </w:rPr>
  </w:style>
  <w:style w:type="character" w:customStyle="1" w:styleId="3b">
    <w:name w:val="Основной текст с отступом 3 Знак"/>
    <w:basedOn w:val="a4"/>
    <w:link w:val="3a"/>
    <w:rsid w:val="00AF2EAB"/>
    <w:rPr>
      <w:rFonts w:ascii="Times New Roman" w:eastAsia="Times New Roman" w:hAnsi="Times New Roman" w:cs="Times New Roman"/>
      <w:sz w:val="16"/>
      <w:szCs w:val="16"/>
      <w:lang w:val="en-US"/>
    </w:rPr>
  </w:style>
  <w:style w:type="table" w:styleId="2c">
    <w:name w:val="Table Subtle 2"/>
    <w:basedOn w:val="a5"/>
    <w:rsid w:val="00AF2EAB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5"/>
    <w:rsid w:val="00AF2EAB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5"/>
    <w:rsid w:val="00AF2EAB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5"/>
    <w:rsid w:val="00AF2EAB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">
    <w:name w:val="Нумерованный список курсив"/>
    <w:basedOn w:val="af1"/>
    <w:rsid w:val="00AF2EAB"/>
    <w:pPr>
      <w:numPr>
        <w:numId w:val="5"/>
      </w:numPr>
      <w:suppressAutoHyphens w:val="0"/>
      <w:spacing w:before="0" w:after="0" w:line="360" w:lineRule="auto"/>
      <w:contextualSpacing w:val="0"/>
      <w:jc w:val="both"/>
    </w:pPr>
    <w:rPr>
      <w:b w:val="0"/>
      <w:caps w:val="0"/>
      <w:spacing w:val="0"/>
      <w:kern w:val="0"/>
      <w:sz w:val="23"/>
      <w:szCs w:val="23"/>
      <w:lang w:eastAsia="ru-RU"/>
    </w:rPr>
  </w:style>
  <w:style w:type="paragraph" w:styleId="afff3">
    <w:name w:val="Body Text Indent"/>
    <w:basedOn w:val="a3"/>
    <w:link w:val="afff4"/>
    <w:rsid w:val="00AF2EAB"/>
    <w:pPr>
      <w:suppressAutoHyphens w:val="0"/>
      <w:spacing w:before="0" w:after="120" w:line="240" w:lineRule="atLeast"/>
      <w:ind w:left="283" w:firstLine="0"/>
      <w:jc w:val="left"/>
    </w:pPr>
    <w:rPr>
      <w:rFonts w:eastAsia="Times New Roman"/>
      <w:szCs w:val="20"/>
      <w:lang w:val="en-US"/>
    </w:rPr>
  </w:style>
  <w:style w:type="character" w:customStyle="1" w:styleId="afff4">
    <w:name w:val="Основной текст с отступом Знак"/>
    <w:basedOn w:val="a4"/>
    <w:link w:val="afff3"/>
    <w:rsid w:val="00AF2EAB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c">
    <w:name w:val="Текст1"/>
    <w:basedOn w:val="a3"/>
    <w:rsid w:val="00AF2EAB"/>
    <w:pPr>
      <w:widowControl/>
      <w:suppressAutoHyphens w:val="0"/>
      <w:spacing w:before="0" w:after="0"/>
      <w:ind w:firstLine="720"/>
    </w:pPr>
    <w:rPr>
      <w:rFonts w:eastAsia="Times New Roman"/>
      <w:szCs w:val="20"/>
      <w:lang w:eastAsia="ru-RU"/>
    </w:rPr>
  </w:style>
  <w:style w:type="paragraph" w:customStyle="1" w:styleId="PlainText2">
    <w:name w:val="Plain Text2"/>
    <w:basedOn w:val="a3"/>
    <w:rsid w:val="00AF2EAB"/>
    <w:pPr>
      <w:widowControl/>
      <w:suppressAutoHyphens w:val="0"/>
      <w:spacing w:before="0" w:after="0"/>
      <w:ind w:firstLine="720"/>
    </w:pPr>
    <w:rPr>
      <w:rFonts w:eastAsia="Times New Roman"/>
      <w:szCs w:val="20"/>
      <w:lang w:eastAsia="ru-RU"/>
    </w:rPr>
  </w:style>
  <w:style w:type="paragraph" w:styleId="afff5">
    <w:name w:val="List Paragraph"/>
    <w:basedOn w:val="a3"/>
    <w:uiPriority w:val="34"/>
    <w:qFormat/>
    <w:rsid w:val="00AF2EAB"/>
    <w:pPr>
      <w:tabs>
        <w:tab w:val="clear" w:pos="1673"/>
      </w:tabs>
      <w:suppressAutoHyphens w:val="0"/>
      <w:spacing w:before="0" w:after="0" w:line="240" w:lineRule="atLeast"/>
      <w:ind w:left="0" w:firstLine="0"/>
      <w:contextualSpacing/>
      <w:jc w:val="left"/>
    </w:pPr>
    <w:rPr>
      <w:rFonts w:eastAsia="Times New Roman"/>
      <w:szCs w:val="20"/>
      <w:lang w:val="en-US"/>
    </w:rPr>
  </w:style>
  <w:style w:type="paragraph" w:styleId="afff6">
    <w:name w:val="endnote text"/>
    <w:basedOn w:val="a3"/>
    <w:link w:val="afff7"/>
    <w:uiPriority w:val="99"/>
    <w:rsid w:val="00AF2EAB"/>
    <w:pPr>
      <w:suppressAutoHyphens w:val="0"/>
      <w:spacing w:before="0" w:after="0" w:line="240" w:lineRule="auto"/>
      <w:ind w:firstLine="0"/>
      <w:jc w:val="left"/>
    </w:pPr>
    <w:rPr>
      <w:rFonts w:eastAsia="Times New Roman"/>
      <w:szCs w:val="20"/>
      <w:lang w:val="en-US"/>
    </w:rPr>
  </w:style>
  <w:style w:type="character" w:customStyle="1" w:styleId="afff7">
    <w:name w:val="Текст концевой сноски Знак"/>
    <w:basedOn w:val="a4"/>
    <w:link w:val="afff6"/>
    <w:uiPriority w:val="99"/>
    <w:rsid w:val="00AF2EAB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afff8">
    <w:name w:val="endnote reference"/>
    <w:rsid w:val="00AF2EAB"/>
    <w:rPr>
      <w:vertAlign w:val="superscript"/>
    </w:rPr>
  </w:style>
  <w:style w:type="paragraph" w:customStyle="1" w:styleId="afff9">
    <w:name w:val="Обычный абзац"/>
    <w:basedOn w:val="a3"/>
    <w:rsid w:val="00AF2EAB"/>
    <w:pPr>
      <w:widowControl/>
      <w:suppressAutoHyphens w:val="0"/>
      <w:spacing w:before="0" w:after="120" w:line="240" w:lineRule="auto"/>
      <w:ind w:firstLine="0"/>
    </w:pPr>
    <w:rPr>
      <w:rFonts w:eastAsia="MS Mincho"/>
      <w:szCs w:val="24"/>
      <w:lang w:eastAsia="ru-RU"/>
    </w:rPr>
  </w:style>
  <w:style w:type="paragraph" w:customStyle="1" w:styleId="afffa">
    <w:name w:val="_Основной текст ТЗ"/>
    <w:basedOn w:val="aff9"/>
    <w:qFormat/>
    <w:rsid w:val="00AF2EAB"/>
    <w:pPr>
      <w:keepLines w:val="0"/>
      <w:widowControl/>
      <w:spacing w:before="120" w:after="60" w:line="276" w:lineRule="auto"/>
      <w:ind w:firstLine="709"/>
    </w:pPr>
    <w:rPr>
      <w:szCs w:val="24"/>
      <w:lang w:eastAsia="x-none"/>
    </w:rPr>
  </w:style>
  <w:style w:type="paragraph" w:customStyle="1" w:styleId="afffb">
    <w:name w:val="_Маркированный список_ТЗ"/>
    <w:basedOn w:val="af0"/>
    <w:qFormat/>
    <w:rsid w:val="00AF2EAB"/>
    <w:pPr>
      <w:numPr>
        <w:ilvl w:val="1"/>
      </w:numPr>
      <w:tabs>
        <w:tab w:val="num" w:pos="1163"/>
        <w:tab w:val="num" w:pos="1673"/>
      </w:tabs>
      <w:suppressAutoHyphens w:val="0"/>
      <w:spacing w:before="0" w:after="0" w:line="276" w:lineRule="auto"/>
      <w:ind w:left="1163" w:hanging="312"/>
      <w:contextualSpacing w:val="0"/>
    </w:pPr>
    <w:rPr>
      <w:rFonts w:ascii="Times New Roman CYR" w:eastAsia="Times New Roman" w:hAnsi="Times New Roman CYR"/>
      <w:szCs w:val="20"/>
    </w:rPr>
  </w:style>
  <w:style w:type="paragraph" w:customStyle="1" w:styleId="13">
    <w:name w:val="Маркированный 1"/>
    <w:basedOn w:val="aff9"/>
    <w:next w:val="aff9"/>
    <w:qFormat/>
    <w:rsid w:val="00AF2EAB"/>
    <w:pPr>
      <w:numPr>
        <w:numId w:val="12"/>
      </w:numPr>
      <w:contextualSpacing/>
    </w:pPr>
  </w:style>
  <w:style w:type="paragraph" w:customStyle="1" w:styleId="afffc">
    <w:name w:val="Текст пункта"/>
    <w:link w:val="afffd"/>
    <w:qFormat/>
    <w:rsid w:val="00AF2EAB"/>
    <w:pPr>
      <w:spacing w:after="120" w:line="288" w:lineRule="auto"/>
      <w:ind w:firstLine="62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d">
    <w:name w:val="Текст пункта Знак"/>
    <w:link w:val="afffc"/>
    <w:rsid w:val="00AF2E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e">
    <w:name w:val="annotation text"/>
    <w:basedOn w:val="a3"/>
    <w:link w:val="affff"/>
    <w:uiPriority w:val="99"/>
    <w:rsid w:val="00AF2EAB"/>
    <w:pPr>
      <w:suppressAutoHyphens w:val="0"/>
      <w:spacing w:before="0" w:after="0" w:line="240" w:lineRule="atLeast"/>
      <w:ind w:firstLine="0"/>
      <w:jc w:val="left"/>
    </w:pPr>
    <w:rPr>
      <w:rFonts w:eastAsia="Times New Roman"/>
      <w:szCs w:val="20"/>
      <w:lang w:val="en-US"/>
    </w:rPr>
  </w:style>
  <w:style w:type="character" w:customStyle="1" w:styleId="affff">
    <w:name w:val="Текст примечания Знак"/>
    <w:basedOn w:val="a4"/>
    <w:link w:val="afffe"/>
    <w:uiPriority w:val="99"/>
    <w:rsid w:val="00AF2EA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fff0">
    <w:name w:val="annotation subject"/>
    <w:basedOn w:val="afffe"/>
    <w:next w:val="afffe"/>
    <w:link w:val="affff1"/>
    <w:rsid w:val="00AF2EAB"/>
    <w:rPr>
      <w:b/>
      <w:bCs/>
    </w:rPr>
  </w:style>
  <w:style w:type="character" w:customStyle="1" w:styleId="affff1">
    <w:name w:val="Тема примечания Знак"/>
    <w:basedOn w:val="affff"/>
    <w:link w:val="affff0"/>
    <w:rsid w:val="00AF2EAB"/>
    <w:rPr>
      <w:rFonts w:ascii="Times New Roman" w:eastAsia="Times New Roman" w:hAnsi="Times New Roman" w:cs="Times New Roman"/>
      <w:b/>
      <w:bCs/>
      <w:sz w:val="24"/>
      <w:szCs w:val="20"/>
      <w:lang w:val="en-US"/>
    </w:rPr>
  </w:style>
  <w:style w:type="paragraph" w:customStyle="1" w:styleId="affff2">
    <w:name w:val="_Заголовок без нумерации Не в оглавлении"/>
    <w:basedOn w:val="a3"/>
    <w:link w:val="affff3"/>
    <w:qFormat/>
    <w:rsid w:val="00AF2EAB"/>
    <w:pPr>
      <w:pageBreakBefore/>
      <w:widowControl/>
      <w:suppressAutoHyphens w:val="0"/>
      <w:autoSpaceDN w:val="0"/>
      <w:adjustRightInd w:val="0"/>
      <w:spacing w:before="0" w:after="240" w:line="240" w:lineRule="auto"/>
      <w:ind w:firstLine="0"/>
    </w:pPr>
    <w:rPr>
      <w:rFonts w:ascii="Times New Roman Полужирный" w:eastAsia="Times New Roman" w:hAnsi="Times New Roman Полужирный"/>
      <w:b/>
      <w:caps/>
      <w:color w:val="000000"/>
      <w:sz w:val="26"/>
      <w:szCs w:val="26"/>
      <w:lang w:val="x-none" w:eastAsia="x-none"/>
    </w:rPr>
  </w:style>
  <w:style w:type="character" w:customStyle="1" w:styleId="affff3">
    <w:name w:val="_Заголовок без нумерации Не в оглавлении Знак"/>
    <w:link w:val="affff2"/>
    <w:rsid w:val="00AF2EAB"/>
    <w:rPr>
      <w:rFonts w:ascii="Times New Roman Полужирный" w:eastAsia="Times New Roman" w:hAnsi="Times New Roman Полужирный" w:cs="Times New Roman"/>
      <w:b/>
      <w:caps/>
      <w:color w:val="000000"/>
      <w:sz w:val="26"/>
      <w:szCs w:val="26"/>
      <w:lang w:val="x-none" w:eastAsia="x-none"/>
    </w:rPr>
  </w:style>
  <w:style w:type="paragraph" w:customStyle="1" w:styleId="20">
    <w:name w:val="Маркированный 2"/>
    <w:basedOn w:val="afff5"/>
    <w:qFormat/>
    <w:rsid w:val="00CB166E"/>
    <w:pPr>
      <w:widowControl/>
      <w:spacing w:line="360" w:lineRule="auto"/>
      <w:jc w:val="both"/>
    </w:pPr>
    <w:rPr>
      <w:color w:val="000000"/>
      <w:sz w:val="28"/>
      <w:szCs w:val="24"/>
      <w:lang w:val="ru-RU" w:eastAsia="ru-RU"/>
    </w:rPr>
  </w:style>
  <w:style w:type="paragraph" w:customStyle="1" w:styleId="affff4">
    <w:name w:val="_Заголовок таблицы"/>
    <w:basedOn w:val="a3"/>
    <w:qFormat/>
    <w:rsid w:val="00AF2EAB"/>
    <w:pPr>
      <w:keepNext/>
      <w:widowControl/>
      <w:suppressAutoHyphens w:val="0"/>
      <w:spacing w:before="120" w:after="120" w:line="240" w:lineRule="auto"/>
      <w:ind w:firstLine="0"/>
      <w:jc w:val="center"/>
    </w:pPr>
    <w:rPr>
      <w:rFonts w:eastAsia="Times New Roman"/>
      <w:b/>
      <w:szCs w:val="24"/>
      <w:lang w:eastAsia="ru-RU"/>
    </w:rPr>
  </w:style>
  <w:style w:type="paragraph" w:customStyle="1" w:styleId="affff5">
    <w:name w:val="_Текст таблицы"/>
    <w:basedOn w:val="a3"/>
    <w:qFormat/>
    <w:rsid w:val="00AF2EAB"/>
    <w:pPr>
      <w:widowControl/>
      <w:suppressAutoHyphens w:val="0"/>
      <w:spacing w:before="0" w:after="0" w:line="240" w:lineRule="auto"/>
      <w:ind w:firstLine="0"/>
    </w:pPr>
    <w:rPr>
      <w:rFonts w:eastAsia="Times New Roman"/>
      <w:szCs w:val="24"/>
      <w:lang w:eastAsia="ru-RU"/>
    </w:rPr>
  </w:style>
  <w:style w:type="paragraph" w:customStyle="1" w:styleId="35">
    <w:name w:val="Маркированный 3"/>
    <w:basedOn w:val="20"/>
    <w:next w:val="aff9"/>
    <w:qFormat/>
    <w:rsid w:val="00AF2EAB"/>
    <w:pPr>
      <w:numPr>
        <w:ilvl w:val="2"/>
        <w:numId w:val="6"/>
      </w:numPr>
      <w:ind w:left="2410" w:hanging="283"/>
    </w:pPr>
  </w:style>
  <w:style w:type="paragraph" w:styleId="affff6">
    <w:name w:val="Body Text First Indent"/>
    <w:basedOn w:val="aff9"/>
    <w:link w:val="affff7"/>
    <w:uiPriority w:val="99"/>
    <w:unhideWhenUsed/>
    <w:rsid w:val="00AF2EAB"/>
    <w:pPr>
      <w:keepLines w:val="0"/>
      <w:widowControl/>
      <w:spacing w:after="120" w:line="240" w:lineRule="auto"/>
      <w:ind w:firstLine="210"/>
      <w:jc w:val="left"/>
    </w:pPr>
    <w:rPr>
      <w:rFonts w:ascii="Arial" w:hAnsi="Arial"/>
      <w:sz w:val="20"/>
      <w:szCs w:val="22"/>
      <w:lang w:eastAsia="ru-RU"/>
    </w:rPr>
  </w:style>
  <w:style w:type="character" w:customStyle="1" w:styleId="affff7">
    <w:name w:val="Красная строка Знак"/>
    <w:basedOn w:val="affa"/>
    <w:link w:val="affff6"/>
    <w:uiPriority w:val="99"/>
    <w:rsid w:val="00AF2EAB"/>
    <w:rPr>
      <w:rFonts w:ascii="Arial" w:eastAsia="Times New Roman" w:hAnsi="Arial" w:cs="Times New Roman"/>
      <w:sz w:val="20"/>
      <w:szCs w:val="20"/>
      <w:lang w:eastAsia="ru-RU"/>
    </w:rPr>
  </w:style>
  <w:style w:type="paragraph" w:styleId="affff8">
    <w:name w:val="Revision"/>
    <w:hidden/>
    <w:uiPriority w:val="99"/>
    <w:semiHidden/>
    <w:rsid w:val="00AF2E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ff9">
    <w:name w:val="_Основной с красной строки"/>
    <w:basedOn w:val="a3"/>
    <w:link w:val="affffa"/>
    <w:qFormat/>
    <w:rsid w:val="00AF2EAB"/>
    <w:pPr>
      <w:widowControl/>
      <w:suppressAutoHyphens w:val="0"/>
      <w:spacing w:before="120" w:after="120" w:line="240" w:lineRule="auto"/>
    </w:pPr>
    <w:rPr>
      <w:rFonts w:eastAsia="Times New Roman"/>
      <w:sz w:val="26"/>
      <w:szCs w:val="26"/>
      <w:lang w:val="x-none" w:eastAsia="x-none"/>
    </w:rPr>
  </w:style>
  <w:style w:type="character" w:customStyle="1" w:styleId="affffa">
    <w:name w:val="_Основной с красной строки Знак"/>
    <w:link w:val="affff9"/>
    <w:rsid w:val="00AF2EAB"/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character" w:customStyle="1" w:styleId="affffb">
    <w:name w:val="_Назв_рисунка Знак Знак"/>
    <w:link w:val="affffc"/>
    <w:rsid w:val="00AF2EAB"/>
    <w:rPr>
      <w:bCs/>
    </w:rPr>
  </w:style>
  <w:style w:type="paragraph" w:customStyle="1" w:styleId="affffc">
    <w:name w:val="_Назв_рисунка"/>
    <w:basedOn w:val="a3"/>
    <w:next w:val="a3"/>
    <w:link w:val="affffb"/>
    <w:qFormat/>
    <w:rsid w:val="00AF2EAB"/>
    <w:pPr>
      <w:widowControl/>
      <w:suppressAutoHyphens w:val="0"/>
      <w:autoSpaceDN w:val="0"/>
      <w:adjustRightInd w:val="0"/>
      <w:spacing w:after="120" w:line="240" w:lineRule="auto"/>
      <w:ind w:firstLine="0"/>
      <w:jc w:val="center"/>
    </w:pPr>
    <w:rPr>
      <w:rFonts w:asciiTheme="minorHAnsi" w:eastAsiaTheme="minorHAnsi" w:hAnsiTheme="minorHAnsi" w:cstheme="minorBidi"/>
      <w:bCs/>
      <w:sz w:val="22"/>
    </w:rPr>
  </w:style>
  <w:style w:type="character" w:customStyle="1" w:styleId="affffd">
    <w:name w:val="_Основной перед списком Знак"/>
    <w:link w:val="affffe"/>
    <w:rsid w:val="00AF2EAB"/>
    <w:rPr>
      <w:sz w:val="26"/>
      <w:szCs w:val="26"/>
    </w:rPr>
  </w:style>
  <w:style w:type="paragraph" w:customStyle="1" w:styleId="affffe">
    <w:name w:val="_Основной перед списком"/>
    <w:basedOn w:val="affff9"/>
    <w:link w:val="affffd"/>
    <w:qFormat/>
    <w:rsid w:val="00AF2EAB"/>
    <w:pPr>
      <w:keepNext/>
      <w:spacing w:before="60"/>
    </w:pPr>
    <w:rPr>
      <w:rFonts w:asciiTheme="minorHAnsi" w:eastAsiaTheme="minorHAnsi" w:hAnsiTheme="minorHAnsi" w:cstheme="minorBidi"/>
      <w:lang w:val="ru-RU" w:eastAsia="en-US"/>
    </w:rPr>
  </w:style>
  <w:style w:type="paragraph" w:customStyle="1" w:styleId="a0">
    <w:name w:val="_Подзаголовок таблицы"/>
    <w:basedOn w:val="a3"/>
    <w:qFormat/>
    <w:rsid w:val="00AF2EAB"/>
    <w:pPr>
      <w:keepNext/>
      <w:widowControl/>
      <w:numPr>
        <w:numId w:val="7"/>
      </w:numPr>
      <w:suppressAutoHyphens w:val="0"/>
      <w:autoSpaceDN w:val="0"/>
      <w:adjustRightInd w:val="0"/>
      <w:spacing w:before="120" w:after="120" w:line="240" w:lineRule="auto"/>
      <w:ind w:left="0" w:firstLine="0"/>
      <w:jc w:val="center"/>
    </w:pPr>
    <w:rPr>
      <w:rFonts w:eastAsia="Times New Roman"/>
      <w:b/>
      <w:i/>
      <w:color w:val="000000"/>
      <w:sz w:val="22"/>
      <w:szCs w:val="26"/>
      <w:lang w:eastAsia="ru-RU"/>
    </w:rPr>
  </w:style>
  <w:style w:type="paragraph" w:customStyle="1" w:styleId="11">
    <w:name w:val="_Маркированный список уровня 1"/>
    <w:basedOn w:val="a3"/>
    <w:qFormat/>
    <w:rsid w:val="00AF2EAB"/>
    <w:pPr>
      <w:widowControl/>
      <w:numPr>
        <w:numId w:val="4"/>
      </w:numPr>
      <w:tabs>
        <w:tab w:val="left" w:pos="1134"/>
      </w:tabs>
      <w:suppressAutoHyphens w:val="0"/>
      <w:autoSpaceDN w:val="0"/>
      <w:adjustRightInd w:val="0"/>
      <w:spacing w:before="0" w:after="0" w:line="240" w:lineRule="auto"/>
      <w:ind w:left="1134" w:hanging="425"/>
    </w:pPr>
    <w:rPr>
      <w:rFonts w:eastAsia="Times New Roman"/>
      <w:color w:val="000000"/>
      <w:sz w:val="26"/>
      <w:szCs w:val="26"/>
      <w:lang w:eastAsia="ru-RU"/>
    </w:rPr>
  </w:style>
  <w:style w:type="paragraph" w:customStyle="1" w:styleId="Approver">
    <w:name w:val="Approver"/>
    <w:basedOn w:val="af1"/>
    <w:next w:val="a3"/>
    <w:uiPriority w:val="99"/>
    <w:rsid w:val="00AF2EAB"/>
    <w:pPr>
      <w:widowControl/>
      <w:suppressAutoHyphens w:val="0"/>
      <w:spacing w:before="40" w:after="120" w:line="360" w:lineRule="auto"/>
      <w:ind w:left="5670"/>
      <w:contextualSpacing w:val="0"/>
      <w:jc w:val="left"/>
    </w:pPr>
    <w:rPr>
      <w:b w:val="0"/>
      <w:caps w:val="0"/>
      <w:spacing w:val="0"/>
      <w:szCs w:val="20"/>
      <w:lang w:val="en-US" w:eastAsia="en-US"/>
    </w:rPr>
  </w:style>
  <w:style w:type="paragraph" w:customStyle="1" w:styleId="afffff">
    <w:name w:val="_Табличный текст"/>
    <w:basedOn w:val="a3"/>
    <w:qFormat/>
    <w:rsid w:val="00AF2EAB"/>
    <w:pPr>
      <w:widowControl/>
      <w:spacing w:before="0" w:after="0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afffff0">
    <w:name w:val="_Табличный текст_Шапка"/>
    <w:basedOn w:val="a3"/>
    <w:qFormat/>
    <w:rsid w:val="00AF2EAB"/>
    <w:pPr>
      <w:widowControl/>
      <w:suppressAutoHyphens w:val="0"/>
      <w:spacing w:before="120" w:after="120" w:line="276" w:lineRule="auto"/>
      <w:ind w:firstLine="0"/>
      <w:contextualSpacing/>
      <w:jc w:val="center"/>
    </w:pPr>
    <w:rPr>
      <w:rFonts w:eastAsia="Times New Roman"/>
      <w:b/>
      <w:szCs w:val="24"/>
      <w:lang w:eastAsia="ru-RU"/>
    </w:rPr>
  </w:style>
  <w:style w:type="paragraph" w:customStyle="1" w:styleId="afffff1">
    <w:name w:val="_Название таблиц"/>
    <w:basedOn w:val="af4"/>
    <w:qFormat/>
    <w:rsid w:val="00AF2EAB"/>
    <w:pPr>
      <w:keepNext w:val="0"/>
      <w:suppressAutoHyphens w:val="0"/>
      <w:spacing w:before="120" w:after="120" w:line="240" w:lineRule="atLeast"/>
    </w:pPr>
    <w:rPr>
      <w:rFonts w:eastAsia="Times New Roman"/>
      <w:sz w:val="22"/>
      <w:szCs w:val="22"/>
    </w:rPr>
  </w:style>
  <w:style w:type="paragraph" w:customStyle="1" w:styleId="afffff2">
    <w:name w:val="_Заголовок приложения"/>
    <w:basedOn w:val="15"/>
    <w:qFormat/>
    <w:rsid w:val="00AF2EAB"/>
    <w:pPr>
      <w:keepLines/>
      <w:widowControl/>
      <w:suppressAutoHyphens w:val="0"/>
      <w:spacing w:before="0" w:after="0" w:line="240" w:lineRule="auto"/>
      <w:jc w:val="right"/>
    </w:pPr>
    <w:rPr>
      <w:rFonts w:ascii="Times New Roman Полужирный" w:hAnsi="Times New Roman Полужирный"/>
      <w:kern w:val="2"/>
      <w:sz w:val="32"/>
      <w:lang w:eastAsia="ru-RU"/>
    </w:rPr>
  </w:style>
  <w:style w:type="paragraph" w:customStyle="1" w:styleId="afffff3">
    <w:name w:val="_приложение к"/>
    <w:basedOn w:val="affff9"/>
    <w:qFormat/>
    <w:rsid w:val="00AF2EAB"/>
    <w:pPr>
      <w:tabs>
        <w:tab w:val="left" w:pos="4395"/>
      </w:tabs>
      <w:spacing w:before="0"/>
      <w:ind w:left="4253" w:firstLine="0"/>
      <w:jc w:val="right"/>
    </w:pPr>
  </w:style>
  <w:style w:type="paragraph" w:styleId="afffff4">
    <w:name w:val="Plain Text"/>
    <w:basedOn w:val="a3"/>
    <w:link w:val="afffff5"/>
    <w:uiPriority w:val="99"/>
    <w:rsid w:val="00AF2EAB"/>
    <w:pPr>
      <w:widowControl/>
      <w:suppressAutoHyphens w:val="0"/>
      <w:spacing w:before="0" w:after="0" w:line="260" w:lineRule="exact"/>
      <w:ind w:firstLine="567"/>
    </w:pPr>
    <w:rPr>
      <w:rFonts w:ascii="FreeSetCTT" w:eastAsia="Times New Roman" w:hAnsi="FreeSetCTT"/>
      <w:szCs w:val="20"/>
      <w:lang w:eastAsia="ru-RU"/>
    </w:rPr>
  </w:style>
  <w:style w:type="character" w:customStyle="1" w:styleId="afffff5">
    <w:name w:val="Текст Знак"/>
    <w:basedOn w:val="a4"/>
    <w:link w:val="afffff4"/>
    <w:uiPriority w:val="99"/>
    <w:rsid w:val="00AF2EAB"/>
    <w:rPr>
      <w:rFonts w:ascii="FreeSetCTT" w:eastAsia="Times New Roman" w:hAnsi="FreeSetCTT" w:cs="Times New Roman"/>
      <w:sz w:val="24"/>
      <w:szCs w:val="20"/>
      <w:lang w:eastAsia="ru-RU"/>
    </w:rPr>
  </w:style>
  <w:style w:type="paragraph" w:customStyle="1" w:styleId="00">
    <w:name w:val="Маркированный 0"/>
    <w:basedOn w:val="13"/>
    <w:qFormat/>
    <w:rsid w:val="00AF2EAB"/>
    <w:pPr>
      <w:ind w:left="567"/>
    </w:pPr>
  </w:style>
  <w:style w:type="character" w:customStyle="1" w:styleId="afffff6">
    <w:name w:val="Символ сноски"/>
    <w:rsid w:val="00AF2EAB"/>
    <w:rPr>
      <w:vertAlign w:val="superscript"/>
    </w:rPr>
  </w:style>
  <w:style w:type="paragraph" w:customStyle="1" w:styleId="3c">
    <w:name w:val="Маркированный 3 одинарный"/>
    <w:basedOn w:val="35"/>
    <w:qFormat/>
    <w:rsid w:val="00AF2EAB"/>
    <w:pPr>
      <w:spacing w:after="120" w:line="288" w:lineRule="auto"/>
      <w:ind w:left="2727" w:hanging="360"/>
    </w:pPr>
  </w:style>
  <w:style w:type="paragraph" w:customStyle="1" w:styleId="afffff7">
    <w:name w:val="Текст приложения"/>
    <w:basedOn w:val="a3"/>
    <w:rsid w:val="00AF2EAB"/>
    <w:pPr>
      <w:widowControl/>
      <w:suppressAutoHyphens w:val="0"/>
      <w:spacing w:line="240" w:lineRule="auto"/>
      <w:ind w:firstLine="0"/>
    </w:pPr>
    <w:rPr>
      <w:rFonts w:eastAsia="Times New Roman"/>
      <w:szCs w:val="20"/>
    </w:rPr>
  </w:style>
  <w:style w:type="paragraph" w:customStyle="1" w:styleId="NumberedList1">
    <w:name w:val="Numbered List 1"/>
    <w:basedOn w:val="a3"/>
    <w:rsid w:val="00AF2EAB"/>
    <w:pPr>
      <w:widowControl/>
      <w:tabs>
        <w:tab w:val="clear" w:pos="1673"/>
        <w:tab w:val="num" w:pos="720"/>
        <w:tab w:val="left" w:pos="900"/>
      </w:tabs>
      <w:suppressAutoHyphens w:val="0"/>
      <w:spacing w:before="0" w:after="0" w:line="240" w:lineRule="auto"/>
      <w:ind w:left="720" w:firstLine="288"/>
    </w:pPr>
    <w:rPr>
      <w:rFonts w:ascii="Georgia" w:eastAsia="Times New Roman" w:hAnsi="Georgia"/>
      <w:szCs w:val="20"/>
      <w:lang w:eastAsia="ru-RU"/>
    </w:rPr>
  </w:style>
  <w:style w:type="paragraph" w:customStyle="1" w:styleId="NumberedList2">
    <w:name w:val="Numbered List 2"/>
    <w:basedOn w:val="NumberedList1"/>
    <w:rsid w:val="00AF2EAB"/>
    <w:pPr>
      <w:numPr>
        <w:ilvl w:val="1"/>
      </w:numPr>
      <w:tabs>
        <w:tab w:val="num" w:pos="720"/>
        <w:tab w:val="left" w:pos="1260"/>
      </w:tabs>
      <w:ind w:left="720" w:firstLine="324"/>
    </w:pPr>
  </w:style>
  <w:style w:type="paragraph" w:customStyle="1" w:styleId="NumberedList3">
    <w:name w:val="Numbered List 3"/>
    <w:basedOn w:val="NumberedList1"/>
    <w:rsid w:val="00AF2EAB"/>
    <w:pPr>
      <w:tabs>
        <w:tab w:val="clear" w:pos="720"/>
        <w:tab w:val="left" w:pos="1620"/>
      </w:tabs>
      <w:ind w:firstLine="360"/>
    </w:pPr>
  </w:style>
  <w:style w:type="paragraph" w:customStyle="1" w:styleId="NumberedList4">
    <w:name w:val="Numbered List 4"/>
    <w:basedOn w:val="NumberedList1"/>
    <w:rsid w:val="00AF2EAB"/>
    <w:pPr>
      <w:numPr>
        <w:ilvl w:val="3"/>
      </w:numPr>
      <w:tabs>
        <w:tab w:val="num" w:pos="720"/>
        <w:tab w:val="left" w:pos="1980"/>
      </w:tabs>
      <w:ind w:left="720" w:firstLine="396"/>
    </w:pPr>
  </w:style>
  <w:style w:type="paragraph" w:customStyle="1" w:styleId="afffff8">
    <w:name w:val="Приложение"/>
    <w:basedOn w:val="aff9"/>
    <w:autoRedefine/>
    <w:rsid w:val="00AF2EAB"/>
    <w:pPr>
      <w:keepLines w:val="0"/>
      <w:widowControl/>
      <w:spacing w:line="240" w:lineRule="auto"/>
      <w:ind w:firstLine="0"/>
      <w:jc w:val="right"/>
    </w:pPr>
    <w:rPr>
      <w:sz w:val="16"/>
    </w:rPr>
  </w:style>
  <w:style w:type="paragraph" w:customStyle="1" w:styleId="1d">
    <w:name w:val="_Заголовок 1"/>
    <w:basedOn w:val="15"/>
    <w:link w:val="1e"/>
    <w:autoRedefine/>
    <w:qFormat/>
    <w:rsid w:val="000A1E09"/>
    <w:pPr>
      <w:keepLines/>
      <w:widowControl/>
      <w:tabs>
        <w:tab w:val="num" w:pos="360"/>
      </w:tabs>
      <w:suppressAutoHyphens w:val="0"/>
      <w:spacing w:before="360" w:after="240" w:line="276" w:lineRule="auto"/>
    </w:pPr>
    <w:rPr>
      <w:rFonts w:ascii="Times New Roman Полужирный" w:hAnsi="Times New Roman Полужирный"/>
      <w:caps w:val="0"/>
      <w:kern w:val="32"/>
      <w:szCs w:val="32"/>
      <w:lang w:val="x-none" w:eastAsia="x-none"/>
    </w:rPr>
  </w:style>
  <w:style w:type="paragraph" w:customStyle="1" w:styleId="24">
    <w:name w:val="_Заголовок 2"/>
    <w:basedOn w:val="26"/>
    <w:link w:val="2e"/>
    <w:qFormat/>
    <w:rsid w:val="000A1E09"/>
    <w:pPr>
      <w:keepLines w:val="0"/>
      <w:numPr>
        <w:numId w:val="11"/>
      </w:numPr>
      <w:suppressAutoHyphens w:val="0"/>
      <w:autoSpaceDN w:val="0"/>
      <w:adjustRightInd w:val="0"/>
      <w:spacing w:before="240" w:line="276" w:lineRule="auto"/>
      <w:ind w:left="0" w:firstLine="0"/>
      <w:jc w:val="both"/>
      <w:textAlignment w:val="baseline"/>
    </w:pPr>
    <w:rPr>
      <w:rFonts w:ascii="Times New Roman Полужирный" w:hAnsi="Times New Roman Полужирный"/>
      <w:iCs/>
      <w:szCs w:val="28"/>
      <w:lang w:val="x-none" w:eastAsia="x-none"/>
    </w:rPr>
  </w:style>
  <w:style w:type="character" w:customStyle="1" w:styleId="2e">
    <w:name w:val="_Заголовок 2 Знак"/>
    <w:link w:val="24"/>
    <w:rsid w:val="000A1E09"/>
    <w:rPr>
      <w:rFonts w:ascii="Times New Roman Полужирный" w:eastAsia="Times New Roman" w:hAnsi="Times New Roman Полужирный" w:cs="Times New Roman"/>
      <w:b/>
      <w:bCs/>
      <w:iCs/>
      <w:sz w:val="24"/>
      <w:szCs w:val="28"/>
      <w:lang w:val="x-none" w:eastAsia="x-none"/>
    </w:rPr>
  </w:style>
  <w:style w:type="paragraph" w:customStyle="1" w:styleId="33">
    <w:name w:val="_Заголовок 3"/>
    <w:basedOn w:val="36"/>
    <w:link w:val="3d"/>
    <w:qFormat/>
    <w:rsid w:val="00AF2EAB"/>
    <w:pPr>
      <w:numPr>
        <w:numId w:val="9"/>
      </w:numPr>
      <w:suppressAutoHyphens w:val="0"/>
      <w:autoSpaceDN w:val="0"/>
      <w:adjustRightInd w:val="0"/>
      <w:spacing w:before="120" w:after="200" w:line="360" w:lineRule="atLeast"/>
      <w:jc w:val="both"/>
      <w:textAlignment w:val="baseline"/>
    </w:pPr>
    <w:rPr>
      <w:szCs w:val="26"/>
      <w:lang w:val="x-none" w:eastAsia="x-none"/>
    </w:rPr>
  </w:style>
  <w:style w:type="character" w:customStyle="1" w:styleId="3d">
    <w:name w:val="_Заголовок 3 Знак"/>
    <w:link w:val="33"/>
    <w:rsid w:val="00AF2EAB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paragraph" w:customStyle="1" w:styleId="afffff9">
    <w:name w:val="Наименование таблицы"/>
    <w:basedOn w:val="a3"/>
    <w:autoRedefine/>
    <w:qFormat/>
    <w:rsid w:val="00AF2EAB"/>
    <w:pPr>
      <w:suppressAutoHyphens w:val="0"/>
      <w:autoSpaceDN w:val="0"/>
      <w:adjustRightInd w:val="0"/>
      <w:spacing w:before="0" w:after="0" w:line="360" w:lineRule="atLeast"/>
      <w:ind w:left="360" w:firstLine="0"/>
      <w:textAlignment w:val="baseline"/>
    </w:pPr>
    <w:rPr>
      <w:rFonts w:eastAsia="Times New Roman"/>
      <w:b/>
      <w:szCs w:val="24"/>
    </w:rPr>
  </w:style>
  <w:style w:type="character" w:styleId="afffffa">
    <w:name w:val="Placeholder Text"/>
    <w:basedOn w:val="a4"/>
    <w:uiPriority w:val="99"/>
    <w:semiHidden/>
    <w:rsid w:val="00AF2EAB"/>
    <w:rPr>
      <w:color w:val="808080"/>
    </w:rPr>
  </w:style>
  <w:style w:type="paragraph" w:styleId="2f">
    <w:name w:val="Body Text Indent 2"/>
    <w:basedOn w:val="a3"/>
    <w:link w:val="2f0"/>
    <w:rsid w:val="00AF2EAB"/>
    <w:pPr>
      <w:suppressAutoHyphens w:val="0"/>
      <w:spacing w:before="0" w:after="120" w:line="480" w:lineRule="auto"/>
      <w:ind w:left="283" w:firstLine="0"/>
      <w:jc w:val="left"/>
    </w:pPr>
    <w:rPr>
      <w:rFonts w:eastAsia="Times New Roman"/>
      <w:szCs w:val="20"/>
      <w:lang w:val="en-US"/>
    </w:rPr>
  </w:style>
  <w:style w:type="character" w:customStyle="1" w:styleId="2f0">
    <w:name w:val="Основной текст с отступом 2 Знак"/>
    <w:basedOn w:val="a4"/>
    <w:link w:val="2f"/>
    <w:rsid w:val="00AF2EAB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afffffb">
    <w:name w:val="НазваниеДокумента"/>
    <w:basedOn w:val="15"/>
    <w:uiPriority w:val="99"/>
    <w:locked/>
    <w:rsid w:val="00AF2EAB"/>
    <w:pPr>
      <w:widowControl/>
      <w:tabs>
        <w:tab w:val="left" w:pos="680"/>
      </w:tabs>
      <w:spacing w:before="240" w:line="240" w:lineRule="auto"/>
      <w:jc w:val="center"/>
      <w:outlineLvl w:val="9"/>
    </w:pPr>
    <w:rPr>
      <w:bCs w:val="0"/>
      <w:caps w:val="0"/>
      <w:kern w:val="28"/>
      <w:szCs w:val="20"/>
      <w:lang w:val="x-none" w:eastAsia="x-none"/>
    </w:rPr>
  </w:style>
  <w:style w:type="paragraph" w:customStyle="1" w:styleId="2f1">
    <w:name w:val="Приложение Заголовок 2"/>
    <w:qFormat/>
    <w:rsid w:val="00200BAF"/>
    <w:pPr>
      <w:spacing w:before="240" w:after="120"/>
      <w:ind w:left="142"/>
    </w:pPr>
    <w:rPr>
      <w:rFonts w:ascii="Times New Roman" w:eastAsia="Times New Roman" w:hAnsi="Times New Roman" w:cs="Times New Roman"/>
      <w:b/>
      <w:bCs/>
      <w:iCs/>
      <w:sz w:val="28"/>
      <w:szCs w:val="28"/>
    </w:rPr>
  </w:style>
  <w:style w:type="paragraph" w:customStyle="1" w:styleId="32">
    <w:name w:val="Приложение Заголовок 3"/>
    <w:next w:val="aff9"/>
    <w:qFormat/>
    <w:rsid w:val="00DD3A37"/>
    <w:pPr>
      <w:numPr>
        <w:ilvl w:val="1"/>
        <w:numId w:val="14"/>
      </w:numPr>
      <w:spacing w:before="240" w:after="120"/>
    </w:pPr>
    <w:rPr>
      <w:rFonts w:ascii="Times New Roman" w:eastAsia="Times New Roman" w:hAnsi="Times New Roman" w:cs="Times New Roman"/>
      <w:b/>
      <w:bCs/>
      <w:sz w:val="28"/>
      <w:szCs w:val="26"/>
    </w:rPr>
  </w:style>
  <w:style w:type="numbering" w:customStyle="1" w:styleId="14">
    <w:name w:val="Стиль1"/>
    <w:uiPriority w:val="99"/>
    <w:rsid w:val="00AF2EAB"/>
    <w:pPr>
      <w:numPr>
        <w:numId w:val="13"/>
      </w:numPr>
    </w:pPr>
  </w:style>
  <w:style w:type="paragraph" w:customStyle="1" w:styleId="1f">
    <w:name w:val="Обычный1"/>
    <w:basedOn w:val="aff9"/>
    <w:link w:val="CharChar"/>
    <w:rsid w:val="00AF2EAB"/>
  </w:style>
  <w:style w:type="paragraph" w:customStyle="1" w:styleId="afffffc">
    <w:name w:val="Основной текст без отступа"/>
    <w:basedOn w:val="aff9"/>
    <w:qFormat/>
    <w:rsid w:val="00AF2EAB"/>
    <w:pPr>
      <w:ind w:firstLine="0"/>
    </w:pPr>
  </w:style>
  <w:style w:type="paragraph" w:styleId="afffffd">
    <w:name w:val="Normal (Web)"/>
    <w:basedOn w:val="a3"/>
    <w:uiPriority w:val="99"/>
    <w:semiHidden/>
    <w:unhideWhenUsed/>
    <w:rsid w:val="00AF2EAB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4"/>
    <w:rsid w:val="00AF2EAB"/>
  </w:style>
  <w:style w:type="paragraph" w:customStyle="1" w:styleId="120">
    <w:name w:val="ТекстТаблицы12"/>
    <w:basedOn w:val="a3"/>
    <w:rsid w:val="00AF2EAB"/>
    <w:pPr>
      <w:keepNext/>
      <w:widowControl/>
      <w:spacing w:before="0" w:after="0" w:line="320" w:lineRule="exact"/>
      <w:ind w:firstLine="0"/>
    </w:pPr>
    <w:rPr>
      <w:rFonts w:ascii="Arial" w:eastAsia="Times New Roman" w:hAnsi="Arial"/>
      <w:color w:val="000000"/>
      <w:sz w:val="26"/>
      <w:szCs w:val="20"/>
      <w:lang w:eastAsia="ru-RU"/>
    </w:rPr>
  </w:style>
  <w:style w:type="character" w:customStyle="1" w:styleId="CharChar">
    <w:name w:val="Обычный Char Char"/>
    <w:link w:val="1f"/>
    <w:rsid w:val="00AF2EAB"/>
    <w:rPr>
      <w:rFonts w:ascii="Times New Roman" w:eastAsia="Times New Roman" w:hAnsi="Times New Roman" w:cs="Times New Roman"/>
      <w:sz w:val="24"/>
      <w:szCs w:val="20"/>
    </w:rPr>
  </w:style>
  <w:style w:type="table" w:customStyle="1" w:styleId="1f0">
    <w:name w:val="Сетка таблицы1"/>
    <w:basedOn w:val="a5"/>
    <w:next w:val="afc"/>
    <w:rsid w:val="00AF2EAB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2">
    <w:name w:val="_Нумерованный 2"/>
    <w:basedOn w:val="a3"/>
    <w:qFormat/>
    <w:rsid w:val="00D901C2"/>
    <w:pPr>
      <w:tabs>
        <w:tab w:val="num" w:pos="284"/>
      </w:tabs>
      <w:suppressAutoHyphens w:val="0"/>
      <w:autoSpaceDN w:val="0"/>
      <w:adjustRightInd w:val="0"/>
      <w:spacing w:before="0" w:after="0" w:line="276" w:lineRule="auto"/>
      <w:ind w:left="453" w:hanging="169"/>
      <w:textAlignment w:val="baseline"/>
    </w:pPr>
    <w:rPr>
      <w:rFonts w:eastAsia="Times New Roman"/>
      <w:szCs w:val="24"/>
      <w:lang w:eastAsia="ru-RU"/>
    </w:rPr>
  </w:style>
  <w:style w:type="paragraph" w:customStyle="1" w:styleId="3e">
    <w:name w:val="_Нумерованный 3"/>
    <w:basedOn w:val="2f2"/>
    <w:qFormat/>
    <w:rsid w:val="00D901C2"/>
    <w:pPr>
      <w:tabs>
        <w:tab w:val="clear" w:pos="284"/>
        <w:tab w:val="num" w:pos="-624"/>
      </w:tabs>
      <w:ind w:left="454" w:firstLine="113"/>
    </w:pPr>
  </w:style>
  <w:style w:type="character" w:customStyle="1" w:styleId="1e">
    <w:name w:val="_Заголовок 1 Знак"/>
    <w:link w:val="1d"/>
    <w:rsid w:val="000A1E09"/>
    <w:rPr>
      <w:rFonts w:ascii="Times New Roman Полужирный" w:eastAsia="Times New Roman" w:hAnsi="Times New Roman Полужирный" w:cs="Times New Roman"/>
      <w:b/>
      <w:bCs/>
      <w:kern w:val="32"/>
      <w:sz w:val="24"/>
      <w:szCs w:val="32"/>
      <w:lang w:val="x-none" w:eastAsia="x-none"/>
    </w:rPr>
  </w:style>
  <w:style w:type="paragraph" w:customStyle="1" w:styleId="afffffe">
    <w:name w:val="_Таб_Заголовок"/>
    <w:basedOn w:val="a3"/>
    <w:uiPriority w:val="99"/>
    <w:qFormat/>
    <w:rsid w:val="00D901C2"/>
    <w:pPr>
      <w:widowControl/>
      <w:suppressAutoHyphens w:val="0"/>
      <w:spacing w:line="240" w:lineRule="auto"/>
      <w:jc w:val="center"/>
    </w:pPr>
    <w:rPr>
      <w:b/>
      <w:bCs/>
      <w:szCs w:val="24"/>
    </w:rPr>
  </w:style>
  <w:style w:type="paragraph" w:customStyle="1" w:styleId="affffff">
    <w:name w:val="_Таб_Текст_ширина"/>
    <w:basedOn w:val="afffffe"/>
    <w:uiPriority w:val="99"/>
    <w:qFormat/>
    <w:rsid w:val="00D901C2"/>
    <w:pPr>
      <w:widowControl w:val="0"/>
      <w:jc w:val="both"/>
    </w:pPr>
    <w:rPr>
      <w:b w:val="0"/>
      <w:bCs w:val="0"/>
    </w:rPr>
  </w:style>
  <w:style w:type="paragraph" w:customStyle="1" w:styleId="affffff0">
    <w:name w:val="ГОСТ_Текст"/>
    <w:qFormat/>
    <w:rsid w:val="00D901C2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odytext2">
    <w:name w:val="Body text (2)"/>
    <w:basedOn w:val="a4"/>
    <w:rsid w:val="0068007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customStyle="1" w:styleId="affffff1">
    <w:name w:val="Таблица (головка)"/>
    <w:link w:val="affffff2"/>
    <w:qFormat/>
    <w:rsid w:val="00680074"/>
    <w:pPr>
      <w:spacing w:after="0"/>
      <w:jc w:val="center"/>
    </w:pPr>
    <w:rPr>
      <w:rFonts w:ascii="Times New Roman" w:eastAsia="Calibri" w:hAnsi="Times New Roman" w:cs="Times New Roman"/>
      <w:b/>
      <w:sz w:val="24"/>
      <w:szCs w:val="24"/>
    </w:rPr>
  </w:style>
  <w:style w:type="character" w:customStyle="1" w:styleId="affffff2">
    <w:name w:val="Таблица (головка) Знак"/>
    <w:link w:val="affffff1"/>
    <w:rsid w:val="00680074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affffff3">
    <w:name w:val="Табличный_слева"/>
    <w:basedOn w:val="a3"/>
    <w:rsid w:val="00680074"/>
    <w:pPr>
      <w:widowControl/>
      <w:suppressAutoHyphens w:val="0"/>
      <w:spacing w:before="0" w:after="0" w:line="240" w:lineRule="auto"/>
    </w:pPr>
    <w:rPr>
      <w:rFonts w:eastAsia="Times New Roman"/>
      <w:sz w:val="22"/>
      <w:lang w:eastAsia="ru-RU"/>
    </w:rPr>
  </w:style>
  <w:style w:type="paragraph" w:customStyle="1" w:styleId="affffff4">
    <w:name w:val="Стиль абзаца"/>
    <w:basedOn w:val="aff9"/>
    <w:link w:val="affffff5"/>
    <w:qFormat/>
    <w:rsid w:val="00AA2CA3"/>
    <w:rPr>
      <w:lang w:val="en-US"/>
    </w:rPr>
  </w:style>
  <w:style w:type="character" w:customStyle="1" w:styleId="affffff5">
    <w:name w:val="Стиль абзаца Знак"/>
    <w:link w:val="affffff4"/>
    <w:qFormat/>
    <w:rsid w:val="00AA2CA3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ffffff6">
    <w:name w:val="ФИТ Т Номера колонок таблицы Знак"/>
    <w:basedOn w:val="a4"/>
    <w:link w:val="affffff7"/>
    <w:qFormat/>
    <w:locked/>
    <w:rsid w:val="0008648C"/>
    <w:rPr>
      <w:rFonts w:ascii="Times New Roman" w:eastAsia="Times New Roman" w:hAnsi="Times New Roman"/>
      <w:b/>
      <w:bCs/>
      <w:sz w:val="24"/>
    </w:rPr>
  </w:style>
  <w:style w:type="paragraph" w:customStyle="1" w:styleId="affffff7">
    <w:name w:val="ФИТ Т Номера колонок таблицы"/>
    <w:link w:val="affffff6"/>
    <w:qFormat/>
    <w:rsid w:val="0008648C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</w:rPr>
  </w:style>
  <w:style w:type="character" w:customStyle="1" w:styleId="affffff8">
    <w:name w:val="ФИТ Т Обычный таблица Знак"/>
    <w:basedOn w:val="a4"/>
    <w:link w:val="affffff9"/>
    <w:qFormat/>
    <w:locked/>
    <w:rsid w:val="0008648C"/>
    <w:rPr>
      <w:rFonts w:ascii="Times New Roman" w:eastAsia="Times New Roman" w:hAnsi="Times New Roman"/>
      <w:szCs w:val="24"/>
    </w:rPr>
  </w:style>
  <w:style w:type="paragraph" w:customStyle="1" w:styleId="affffff9">
    <w:name w:val="ФИТ Т Обычный таблица"/>
    <w:link w:val="affffff8"/>
    <w:qFormat/>
    <w:rsid w:val="0008648C"/>
    <w:pPr>
      <w:spacing w:before="60" w:after="60" w:line="240" w:lineRule="auto"/>
    </w:pPr>
    <w:rPr>
      <w:rFonts w:ascii="Times New Roman" w:eastAsia="Times New Roman" w:hAnsi="Times New Roman"/>
      <w:szCs w:val="24"/>
    </w:rPr>
  </w:style>
  <w:style w:type="table" w:customStyle="1" w:styleId="2f3">
    <w:name w:val="Сетка таблицы2"/>
    <w:basedOn w:val="a5"/>
    <w:next w:val="afc"/>
    <w:rsid w:val="00086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fa">
    <w:name w:val="АНТ Т Обычный таблица Знак"/>
    <w:basedOn w:val="a4"/>
    <w:link w:val="affffffb"/>
    <w:locked/>
    <w:rsid w:val="0056341C"/>
    <w:rPr>
      <w:sz w:val="24"/>
      <w:szCs w:val="24"/>
    </w:rPr>
  </w:style>
  <w:style w:type="paragraph" w:customStyle="1" w:styleId="affffffb">
    <w:name w:val="АНТ Т Обычный таблица"/>
    <w:link w:val="affffffa"/>
    <w:qFormat/>
    <w:rsid w:val="0056341C"/>
    <w:pPr>
      <w:spacing w:before="60" w:after="60" w:line="240" w:lineRule="auto"/>
    </w:pPr>
    <w:rPr>
      <w:sz w:val="24"/>
      <w:szCs w:val="24"/>
    </w:rPr>
  </w:style>
  <w:style w:type="paragraph" w:customStyle="1" w:styleId="affffffc">
    <w:name w:val="АНТ Заголовок таблицы"/>
    <w:link w:val="affffffd"/>
    <w:qFormat/>
    <w:rsid w:val="0056341C"/>
    <w:pPr>
      <w:spacing w:before="120" w:after="60"/>
      <w:jc w:val="center"/>
    </w:pPr>
    <w:rPr>
      <w:rFonts w:ascii="Times New Roman" w:eastAsia="Times New Roman" w:hAnsi="Times New Roman" w:cs="Times New Roman"/>
      <w:b/>
      <w:sz w:val="20"/>
    </w:rPr>
  </w:style>
  <w:style w:type="character" w:customStyle="1" w:styleId="affffffd">
    <w:name w:val="АНТ Заголовок таблицы Знак"/>
    <w:basedOn w:val="a4"/>
    <w:link w:val="affffffc"/>
    <w:rsid w:val="0056341C"/>
    <w:rPr>
      <w:rFonts w:ascii="Times New Roman" w:eastAsia="Times New Roman" w:hAnsi="Times New Roman" w:cs="Times New Roman"/>
      <w:b/>
      <w:sz w:val="20"/>
    </w:rPr>
  </w:style>
  <w:style w:type="paragraph" w:customStyle="1" w:styleId="affffffe">
    <w:name w:val="АНТ Т Заголовок таблицы"/>
    <w:link w:val="afffffff"/>
    <w:qFormat/>
    <w:rsid w:val="0056341C"/>
    <w:pPr>
      <w:keepNext/>
      <w:keepLines/>
      <w:spacing w:before="120" w:after="60" w:line="240" w:lineRule="auto"/>
      <w:jc w:val="center"/>
    </w:pPr>
    <w:rPr>
      <w:rFonts w:ascii="Times New Roman" w:eastAsia="Times New Roman" w:hAnsi="Times New Roman" w:cs="Times New Roman"/>
      <w:b/>
      <w:sz w:val="20"/>
      <w:szCs w:val="24"/>
    </w:rPr>
  </w:style>
  <w:style w:type="character" w:customStyle="1" w:styleId="afffffff">
    <w:name w:val="АНТ Т Заголовок таблицы Знак"/>
    <w:basedOn w:val="a4"/>
    <w:link w:val="affffffe"/>
    <w:rsid w:val="0056341C"/>
    <w:rPr>
      <w:rFonts w:ascii="Times New Roman" w:eastAsia="Times New Roman" w:hAnsi="Times New Roman" w:cs="Times New Roman"/>
      <w:b/>
      <w:sz w:val="20"/>
      <w:szCs w:val="24"/>
    </w:rPr>
  </w:style>
  <w:style w:type="paragraph" w:customStyle="1" w:styleId="afffffff0">
    <w:name w:val="Обычный без нумерации"/>
    <w:basedOn w:val="a3"/>
    <w:qFormat/>
    <w:rsid w:val="007B2E41"/>
    <w:pPr>
      <w:tabs>
        <w:tab w:val="clear" w:pos="1673"/>
      </w:tabs>
      <w:spacing w:before="120" w:after="120" w:line="276" w:lineRule="auto"/>
      <w:ind w:left="0" w:firstLine="709"/>
    </w:pPr>
    <w:rPr>
      <w:szCs w:val="24"/>
    </w:rPr>
  </w:style>
  <w:style w:type="paragraph" w:customStyle="1" w:styleId="10">
    <w:name w:val="АНТ 1 Заголовок"/>
    <w:next w:val="a3"/>
    <w:qFormat/>
    <w:rsid w:val="00EA0852"/>
    <w:pPr>
      <w:pageBreakBefore/>
      <w:widowControl w:val="0"/>
      <w:numPr>
        <w:numId w:val="16"/>
      </w:numPr>
      <w:spacing w:after="160" w:line="259" w:lineRule="auto"/>
    </w:pPr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paragraph" w:customStyle="1" w:styleId="21">
    <w:name w:val="АНТ 2 Заголовок"/>
    <w:next w:val="a3"/>
    <w:qFormat/>
    <w:rsid w:val="00EA0852"/>
    <w:pPr>
      <w:widowControl w:val="0"/>
      <w:numPr>
        <w:ilvl w:val="1"/>
        <w:numId w:val="16"/>
      </w:numPr>
      <w:spacing w:before="240" w:after="24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7"/>
      <w:szCs w:val="28"/>
      <w:lang w:eastAsia="ru-RU"/>
    </w:rPr>
  </w:style>
  <w:style w:type="paragraph" w:customStyle="1" w:styleId="30">
    <w:name w:val="АНТ 3 Заголовок"/>
    <w:next w:val="a3"/>
    <w:link w:val="3f"/>
    <w:qFormat/>
    <w:rsid w:val="00EA0852"/>
    <w:pPr>
      <w:widowControl w:val="0"/>
      <w:numPr>
        <w:ilvl w:val="2"/>
        <w:numId w:val="16"/>
      </w:numPr>
      <w:spacing w:before="120" w:after="240" w:line="240" w:lineRule="auto"/>
      <w:outlineLvl w:val="2"/>
    </w:pPr>
    <w:rPr>
      <w:rFonts w:ascii="Times New Roman" w:eastAsia="Times New Roman" w:hAnsi="Times New Roman" w:cs="Times New Roman"/>
      <w:b/>
      <w:bCs/>
      <w:iCs/>
      <w:sz w:val="24"/>
      <w:szCs w:val="28"/>
      <w:lang w:val="en-US" w:eastAsia="ru-RU"/>
    </w:rPr>
  </w:style>
  <w:style w:type="character" w:customStyle="1" w:styleId="3f">
    <w:name w:val="АНТ 3 Заголовок Знак"/>
    <w:basedOn w:val="a4"/>
    <w:link w:val="30"/>
    <w:rsid w:val="00EA0852"/>
    <w:rPr>
      <w:rFonts w:ascii="Times New Roman" w:eastAsia="Times New Roman" w:hAnsi="Times New Roman" w:cs="Times New Roman"/>
      <w:b/>
      <w:bCs/>
      <w:iCs/>
      <w:sz w:val="24"/>
      <w:szCs w:val="28"/>
      <w:lang w:val="en-US" w:eastAsia="ru-RU"/>
    </w:rPr>
  </w:style>
  <w:style w:type="paragraph" w:customStyle="1" w:styleId="4">
    <w:name w:val="АНТ 4 Заголовок"/>
    <w:next w:val="a3"/>
    <w:qFormat/>
    <w:rsid w:val="00EA0852"/>
    <w:pPr>
      <w:keepNext/>
      <w:keepLines/>
      <w:numPr>
        <w:ilvl w:val="3"/>
        <w:numId w:val="16"/>
      </w:numPr>
      <w:spacing w:before="120" w:after="120" w:line="240" w:lineRule="auto"/>
      <w:outlineLvl w:val="3"/>
    </w:pPr>
    <w:rPr>
      <w:rFonts w:ascii="Times New Roman" w:eastAsia="Times New Roman" w:hAnsi="Times New Roman" w:cs="Times New Roman"/>
      <w:b/>
      <w:bCs/>
      <w:iCs/>
      <w:color w:val="000000" w:themeColor="text1"/>
      <w:sz w:val="24"/>
      <w:szCs w:val="28"/>
      <w:lang w:val="en-US" w:eastAsia="ru-RU"/>
    </w:rPr>
  </w:style>
  <w:style w:type="table" w:customStyle="1" w:styleId="46">
    <w:name w:val="Сетка таблицы4"/>
    <w:basedOn w:val="a5"/>
    <w:next w:val="afc"/>
    <w:rsid w:val="00EA0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5"/>
    <w:next w:val="afc"/>
    <w:rsid w:val="009504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0">
    <w:name w:val="Сетка таблицы3"/>
    <w:basedOn w:val="a5"/>
    <w:next w:val="afc"/>
    <w:rsid w:val="003F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5"/>
    <w:next w:val="afc"/>
    <w:rsid w:val="003F1884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ff1">
    <w:name w:val="Таблица (тело) Знак"/>
    <w:link w:val="afffffff2"/>
    <w:locked/>
    <w:rsid w:val="003F1884"/>
    <w:rPr>
      <w:rFonts w:ascii="Times New Roman" w:hAnsi="Times New Roman"/>
      <w:sz w:val="24"/>
      <w:szCs w:val="24"/>
    </w:rPr>
  </w:style>
  <w:style w:type="paragraph" w:customStyle="1" w:styleId="afffffff2">
    <w:name w:val="Таблица (тело)"/>
    <w:link w:val="afffffff1"/>
    <w:qFormat/>
    <w:rsid w:val="003F1884"/>
    <w:pPr>
      <w:spacing w:after="0"/>
      <w:jc w:val="both"/>
    </w:pPr>
    <w:rPr>
      <w:rFonts w:ascii="Times New Roman" w:hAnsi="Times New Roman"/>
      <w:sz w:val="24"/>
      <w:szCs w:val="24"/>
    </w:rPr>
  </w:style>
  <w:style w:type="paragraph" w:customStyle="1" w:styleId="Courier">
    <w:name w:val="Courier"/>
    <w:basedOn w:val="a3"/>
    <w:qFormat/>
    <w:rsid w:val="00A16DA7"/>
    <w:pPr>
      <w:tabs>
        <w:tab w:val="clear" w:pos="1673"/>
      </w:tabs>
      <w:spacing w:line="240" w:lineRule="auto"/>
      <w:ind w:left="0" w:firstLine="0"/>
      <w:jc w:val="left"/>
    </w:pPr>
    <w:rPr>
      <w:rFonts w:ascii="Courier New" w:hAnsi="Courier New" w:cs="Courier New"/>
      <w:szCs w:val="24"/>
      <w:lang w:eastAsia="ru-RU"/>
    </w:rPr>
  </w:style>
  <w:style w:type="paragraph" w:customStyle="1" w:styleId="23">
    <w:name w:val="АБЗ2"/>
    <w:basedOn w:val="36"/>
    <w:qFormat/>
    <w:rsid w:val="00A16DA7"/>
    <w:pPr>
      <w:keepLines/>
      <w:numPr>
        <w:ilvl w:val="1"/>
        <w:numId w:val="18"/>
      </w:numPr>
      <w:spacing w:before="200" w:after="0"/>
      <w:jc w:val="both"/>
    </w:pPr>
    <w:rPr>
      <w:rFonts w:eastAsiaTheme="majorEastAsia"/>
      <w:szCs w:val="24"/>
    </w:rPr>
  </w:style>
  <w:style w:type="character" w:customStyle="1" w:styleId="1f1">
    <w:name w:val="Неразрешенное упоминание1"/>
    <w:basedOn w:val="a4"/>
    <w:uiPriority w:val="99"/>
    <w:semiHidden/>
    <w:unhideWhenUsed/>
    <w:rsid w:val="00CD06DD"/>
    <w:rPr>
      <w:color w:val="605E5C"/>
      <w:shd w:val="clear" w:color="auto" w:fill="E1DFDD"/>
    </w:rPr>
  </w:style>
  <w:style w:type="paragraph" w:styleId="HTML">
    <w:name w:val="HTML Preformatted"/>
    <w:basedOn w:val="a3"/>
    <w:link w:val="HTML0"/>
    <w:uiPriority w:val="99"/>
    <w:semiHidden/>
    <w:unhideWhenUsed/>
    <w:rsid w:val="005468F2"/>
    <w:pPr>
      <w:widowControl/>
      <w:tabs>
        <w:tab w:val="clear" w:pos="1673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5468F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4"/>
    <w:uiPriority w:val="99"/>
    <w:semiHidden/>
    <w:unhideWhenUsed/>
    <w:rsid w:val="005468F2"/>
    <w:rPr>
      <w:rFonts w:ascii="Courier New" w:eastAsia="Times New Roman" w:hAnsi="Courier New" w:cs="Courier New"/>
      <w:sz w:val="20"/>
      <w:szCs w:val="20"/>
    </w:rPr>
  </w:style>
  <w:style w:type="paragraph" w:customStyle="1" w:styleId="G14">
    <w:name w:val="G_Название_14"/>
    <w:basedOn w:val="a3"/>
    <w:uiPriority w:val="99"/>
    <w:rsid w:val="00505ECC"/>
    <w:pPr>
      <w:keepLines/>
      <w:widowControl/>
      <w:tabs>
        <w:tab w:val="clear" w:pos="1673"/>
      </w:tabs>
      <w:spacing w:before="240" w:after="120" w:line="240" w:lineRule="auto"/>
      <w:ind w:left="0" w:firstLine="0"/>
      <w:jc w:val="center"/>
    </w:pPr>
    <w:rPr>
      <w:rFonts w:ascii="Calibri" w:eastAsia="Times New Roman" w:hAnsi="Calibri"/>
      <w:b/>
      <w:sz w:val="28"/>
      <w:szCs w:val="24"/>
      <w:lang w:val="en-US"/>
    </w:rPr>
  </w:style>
  <w:style w:type="character" w:customStyle="1" w:styleId="afffffff3">
    <w:name w:val="ФИТ Колонтитул верхний Знак"/>
    <w:basedOn w:val="a4"/>
    <w:link w:val="afffffff4"/>
    <w:qFormat/>
    <w:locked/>
    <w:rsid w:val="00505E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4">
    <w:name w:val="ФИТ Колонтитул верхний"/>
    <w:link w:val="afffffff3"/>
    <w:qFormat/>
    <w:rsid w:val="00505ECC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a">
    <w:name w:val="Оглавление 2 Знак"/>
    <w:link w:val="29"/>
    <w:uiPriority w:val="9"/>
    <w:qFormat/>
    <w:rsid w:val="00F43D99"/>
    <w:rPr>
      <w:rFonts w:ascii="Times New Roman" w:eastAsia="Calibri" w:hAnsi="Times New Roman" w:cs="Times New Roman"/>
      <w:sz w:val="24"/>
    </w:rPr>
  </w:style>
  <w:style w:type="character" w:customStyle="1" w:styleId="-">
    <w:name w:val="Интернет-ссылка"/>
    <w:uiPriority w:val="99"/>
    <w:rsid w:val="00F43D99"/>
    <w:rPr>
      <w:rFonts w:ascii="Times New Roman" w:hAnsi="Times New Roman"/>
      <w:color w:val="0000FF"/>
      <w:sz w:val="28"/>
      <w:u w:val="single"/>
    </w:rPr>
  </w:style>
  <w:style w:type="character" w:customStyle="1" w:styleId="111">
    <w:name w:val="Заголовок 1 Знак1"/>
    <w:qFormat/>
    <w:rsid w:val="00F43D99"/>
    <w:rPr>
      <w:rFonts w:ascii="Times New Roman" w:hAnsi="Times New Roman"/>
      <w:b/>
      <w:bCs/>
      <w:sz w:val="28"/>
    </w:rPr>
  </w:style>
  <w:style w:type="character" w:customStyle="1" w:styleId="afffffff5">
    <w:name w:val="ФИТ Обычный Знак"/>
    <w:basedOn w:val="a4"/>
    <w:qFormat/>
    <w:locked/>
    <w:rsid w:val="00F43D99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6">
    <w:name w:val="ФИТ Обычный выделение Знак"/>
    <w:basedOn w:val="afffffff5"/>
    <w:qFormat/>
    <w:locked/>
    <w:rsid w:val="00F43D9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1f2">
    <w:name w:val="ФИТ 1 Заголовок Знак"/>
    <w:basedOn w:val="a4"/>
    <w:qFormat/>
    <w:locked/>
    <w:rsid w:val="00F43D99"/>
    <w:rPr>
      <w:rFonts w:ascii="Times New Roman" w:eastAsia="Times New Roman" w:hAnsi="Times New Roman" w:cs="Times New Roman"/>
      <w:b/>
      <w:bCs/>
      <w:caps/>
      <w:sz w:val="32"/>
      <w:szCs w:val="32"/>
      <w:lang w:eastAsia="ru-RU"/>
    </w:rPr>
  </w:style>
  <w:style w:type="character" w:customStyle="1" w:styleId="2f4">
    <w:name w:val="ФИТ 2 Заголовок Знак"/>
    <w:basedOn w:val="a4"/>
    <w:qFormat/>
    <w:locked/>
    <w:rsid w:val="00F43D99"/>
    <w:rPr>
      <w:rFonts w:ascii="Times New Roman" w:eastAsia="Times New Roman" w:hAnsi="Times New Roman" w:cs="Times New Roman"/>
      <w:b/>
      <w:bCs/>
      <w:iCs/>
      <w:sz w:val="27"/>
      <w:szCs w:val="28"/>
      <w:lang w:eastAsia="ru-RU"/>
    </w:rPr>
  </w:style>
  <w:style w:type="character" w:customStyle="1" w:styleId="ListLabel1">
    <w:name w:val="ListLabel 1"/>
    <w:rsid w:val="00F43D99"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">
    <w:name w:val="ListLabel 2"/>
    <w:qFormat/>
    <w:rsid w:val="00F43D99"/>
    <w:rPr>
      <w:rFonts w:cs="Times New Roman"/>
      <w:color w:val="00000A"/>
    </w:rPr>
  </w:style>
  <w:style w:type="character" w:customStyle="1" w:styleId="ListLabel3">
    <w:name w:val="ListLabel 3"/>
    <w:qFormat/>
    <w:rsid w:val="00F43D99"/>
    <w:rPr>
      <w:rFonts w:cs="Times New Roman"/>
    </w:rPr>
  </w:style>
  <w:style w:type="character" w:customStyle="1" w:styleId="ListLabel4">
    <w:name w:val="ListLabel 4"/>
    <w:qFormat/>
    <w:rsid w:val="00F43D99"/>
    <w:rPr>
      <w:rFonts w:cs="Times New Roman"/>
    </w:rPr>
  </w:style>
  <w:style w:type="character" w:customStyle="1" w:styleId="ListLabel5">
    <w:name w:val="ListLabel 5"/>
    <w:qFormat/>
    <w:rsid w:val="00F43D99"/>
    <w:rPr>
      <w:rFonts w:cs="Times New Roman"/>
      <w:b w:val="0"/>
      <w:i w:val="0"/>
      <w:sz w:val="24"/>
      <w:szCs w:val="24"/>
    </w:rPr>
  </w:style>
  <w:style w:type="character" w:customStyle="1" w:styleId="ListLabel6">
    <w:name w:val="ListLabel 6"/>
    <w:qFormat/>
    <w:rsid w:val="00F43D99"/>
    <w:rPr>
      <w:rFonts w:cs="Times New Roman"/>
      <w:b/>
      <w:i w:val="0"/>
      <w:sz w:val="24"/>
      <w:szCs w:val="24"/>
    </w:rPr>
  </w:style>
  <w:style w:type="character" w:customStyle="1" w:styleId="ListLabel7">
    <w:name w:val="ListLabel 7"/>
    <w:qFormat/>
    <w:rsid w:val="00F43D99"/>
    <w:rPr>
      <w:rFonts w:cs="Times New Roman"/>
      <w:b/>
      <w:i w:val="0"/>
    </w:rPr>
  </w:style>
  <w:style w:type="character" w:customStyle="1" w:styleId="ListLabel8">
    <w:name w:val="ListLabel 8"/>
    <w:qFormat/>
    <w:rsid w:val="00F43D99"/>
    <w:rPr>
      <w:rFonts w:cs="Times New Roman"/>
    </w:rPr>
  </w:style>
  <w:style w:type="character" w:customStyle="1" w:styleId="ListLabel9">
    <w:name w:val="ListLabel 9"/>
    <w:qFormat/>
    <w:rsid w:val="00F43D99"/>
    <w:rPr>
      <w:rFonts w:cs="Times New Roman"/>
    </w:rPr>
  </w:style>
  <w:style w:type="character" w:customStyle="1" w:styleId="ListLabel10">
    <w:name w:val="ListLabel 10"/>
    <w:rsid w:val="00F43D99"/>
    <w:rPr>
      <w:rFonts w:cs="Times New Roman"/>
    </w:rPr>
  </w:style>
  <w:style w:type="character" w:customStyle="1" w:styleId="ListLabel11">
    <w:name w:val="ListLabel 11"/>
    <w:qFormat/>
    <w:rsid w:val="00F43D99"/>
    <w:rPr>
      <w:rFonts w:cs="Courier New"/>
    </w:rPr>
  </w:style>
  <w:style w:type="character" w:customStyle="1" w:styleId="ListLabel12">
    <w:name w:val="ListLabel 12"/>
    <w:qFormat/>
    <w:rsid w:val="00F43D99"/>
    <w:rPr>
      <w:rFonts w:cs="Courier New"/>
    </w:rPr>
  </w:style>
  <w:style w:type="character" w:customStyle="1" w:styleId="ListLabel13">
    <w:name w:val="ListLabel 13"/>
    <w:qFormat/>
    <w:rsid w:val="00F43D99"/>
    <w:rPr>
      <w:rFonts w:cs="Courier New"/>
    </w:rPr>
  </w:style>
  <w:style w:type="character" w:customStyle="1" w:styleId="ListLabel14">
    <w:name w:val="ListLabel 14"/>
    <w:qFormat/>
    <w:rsid w:val="00F43D99"/>
    <w:rPr>
      <w:rFonts w:cs="Courier New"/>
    </w:rPr>
  </w:style>
  <w:style w:type="character" w:customStyle="1" w:styleId="ListLabel15">
    <w:name w:val="ListLabel 15"/>
    <w:qFormat/>
    <w:rsid w:val="00F43D99"/>
    <w:rPr>
      <w:rFonts w:cs="Courier New"/>
    </w:rPr>
  </w:style>
  <w:style w:type="character" w:customStyle="1" w:styleId="ListLabel16">
    <w:name w:val="ListLabel 16"/>
    <w:qFormat/>
    <w:rsid w:val="00F43D99"/>
    <w:rPr>
      <w:rFonts w:cs="Courier New"/>
    </w:rPr>
  </w:style>
  <w:style w:type="character" w:customStyle="1" w:styleId="ListLabel17">
    <w:name w:val="ListLabel 17"/>
    <w:qFormat/>
    <w:rsid w:val="00F43D99"/>
    <w:rPr>
      <w:rFonts w:cs="Courier New"/>
    </w:rPr>
  </w:style>
  <w:style w:type="character" w:customStyle="1" w:styleId="ListLabel18">
    <w:name w:val="ListLabel 18"/>
    <w:qFormat/>
    <w:rsid w:val="00F43D99"/>
    <w:rPr>
      <w:rFonts w:cs="Courier New"/>
    </w:rPr>
  </w:style>
  <w:style w:type="character" w:customStyle="1" w:styleId="afffffff7">
    <w:name w:val="Маркеры списка"/>
    <w:qFormat/>
    <w:rsid w:val="00F43D99"/>
    <w:rPr>
      <w:rFonts w:ascii="OpenSymbol" w:eastAsia="OpenSymbol" w:hAnsi="OpenSymbol" w:cs="OpenSymbol"/>
    </w:rPr>
  </w:style>
  <w:style w:type="paragraph" w:customStyle="1" w:styleId="1f3">
    <w:name w:val="Заголовок1"/>
    <w:basedOn w:val="a3"/>
    <w:next w:val="aff9"/>
    <w:qFormat/>
    <w:rsid w:val="00F43D99"/>
    <w:pPr>
      <w:keepNext/>
      <w:tabs>
        <w:tab w:val="clear" w:pos="1673"/>
      </w:tabs>
      <w:spacing w:before="240" w:after="120"/>
      <w:ind w:left="0" w:firstLine="851"/>
    </w:pPr>
    <w:rPr>
      <w:rFonts w:ascii="Liberation Sans" w:eastAsia="Microsoft YaHei" w:hAnsi="Liberation Sans" w:cs="Arial Unicode MS"/>
      <w:sz w:val="28"/>
      <w:szCs w:val="28"/>
    </w:rPr>
  </w:style>
  <w:style w:type="paragraph" w:styleId="afffffff8">
    <w:name w:val="List"/>
    <w:basedOn w:val="aff9"/>
    <w:rsid w:val="00F43D99"/>
    <w:pPr>
      <w:keepLines w:val="0"/>
      <w:tabs>
        <w:tab w:val="clear" w:pos="1673"/>
      </w:tabs>
      <w:suppressAutoHyphens/>
      <w:spacing w:before="60" w:after="120"/>
      <w:ind w:left="0" w:firstLine="851"/>
    </w:pPr>
    <w:rPr>
      <w:rFonts w:eastAsiaTheme="minorHAnsi" w:cs="Arial Unicode MS"/>
      <w:sz w:val="28"/>
      <w:szCs w:val="22"/>
    </w:rPr>
  </w:style>
  <w:style w:type="paragraph" w:styleId="1f4">
    <w:name w:val="index 1"/>
    <w:basedOn w:val="a3"/>
    <w:next w:val="a3"/>
    <w:autoRedefine/>
    <w:uiPriority w:val="99"/>
    <w:semiHidden/>
    <w:unhideWhenUsed/>
    <w:rsid w:val="00F43D99"/>
    <w:pPr>
      <w:tabs>
        <w:tab w:val="clear" w:pos="1673"/>
      </w:tabs>
      <w:spacing w:before="0" w:after="0" w:line="240" w:lineRule="auto"/>
      <w:ind w:left="240" w:hanging="240"/>
    </w:pPr>
  </w:style>
  <w:style w:type="paragraph" w:styleId="afffffff9">
    <w:name w:val="index heading"/>
    <w:basedOn w:val="a3"/>
    <w:qFormat/>
    <w:rsid w:val="00F43D99"/>
    <w:pPr>
      <w:suppressLineNumbers/>
      <w:tabs>
        <w:tab w:val="clear" w:pos="1673"/>
      </w:tabs>
      <w:ind w:left="0" w:firstLine="851"/>
    </w:pPr>
    <w:rPr>
      <w:rFonts w:eastAsiaTheme="minorHAnsi" w:cs="Arial Unicode MS"/>
      <w:sz w:val="28"/>
    </w:rPr>
  </w:style>
  <w:style w:type="paragraph" w:customStyle="1" w:styleId="1f5">
    <w:name w:val="Перечень рисунков1"/>
    <w:basedOn w:val="a3"/>
    <w:qFormat/>
    <w:rsid w:val="00F43D99"/>
    <w:pPr>
      <w:keepNext/>
      <w:tabs>
        <w:tab w:val="clear" w:pos="1673"/>
      </w:tabs>
      <w:ind w:left="0" w:firstLine="0"/>
      <w:jc w:val="center"/>
    </w:pPr>
    <w:rPr>
      <w:rFonts w:eastAsiaTheme="minorHAnsi"/>
      <w:sz w:val="28"/>
    </w:rPr>
  </w:style>
  <w:style w:type="paragraph" w:customStyle="1" w:styleId="afffffffa">
    <w:name w:val="ФИТ Обычный"/>
    <w:qFormat/>
    <w:rsid w:val="00F43D99"/>
    <w:pPr>
      <w:spacing w:before="120" w:after="6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b">
    <w:name w:val="ФИТ Обычный выделение"/>
    <w:basedOn w:val="afffffffa"/>
    <w:qFormat/>
    <w:rsid w:val="00F43D99"/>
    <w:rPr>
      <w:b/>
    </w:rPr>
  </w:style>
  <w:style w:type="paragraph" w:customStyle="1" w:styleId="1f6">
    <w:name w:val="ФИТ 1 Заголовок"/>
    <w:qFormat/>
    <w:rsid w:val="00F43D99"/>
    <w:pPr>
      <w:pageBreakBefore/>
      <w:spacing w:line="254" w:lineRule="auto"/>
      <w:outlineLvl w:val="0"/>
    </w:pPr>
    <w:rPr>
      <w:rFonts w:ascii="Times New Roman" w:eastAsia="Times New Roman" w:hAnsi="Times New Roman" w:cs="Times New Roman"/>
      <w:b/>
      <w:bCs/>
      <w:caps/>
      <w:sz w:val="32"/>
      <w:szCs w:val="32"/>
      <w:lang w:eastAsia="ru-RU"/>
    </w:rPr>
  </w:style>
  <w:style w:type="paragraph" w:customStyle="1" w:styleId="2f5">
    <w:name w:val="ФИТ 2 Заголовок"/>
    <w:qFormat/>
    <w:rsid w:val="00F43D99"/>
    <w:pPr>
      <w:keepNext/>
      <w:keepLines/>
      <w:spacing w:before="240" w:after="24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7"/>
      <w:szCs w:val="28"/>
      <w:lang w:eastAsia="ru-RU"/>
    </w:rPr>
  </w:style>
  <w:style w:type="paragraph" w:customStyle="1" w:styleId="310">
    <w:name w:val="Заголовок 3 Знак1"/>
    <w:qFormat/>
    <w:rsid w:val="00F43D99"/>
    <w:pPr>
      <w:keepNext/>
      <w:keepLines/>
      <w:spacing w:before="120" w:after="240" w:line="240" w:lineRule="auto"/>
      <w:outlineLvl w:val="2"/>
    </w:pPr>
    <w:rPr>
      <w:rFonts w:ascii="Times New Roman" w:eastAsia="Times New Roman" w:hAnsi="Times New Roman" w:cs="Times New Roman"/>
      <w:b/>
      <w:bCs/>
      <w:iCs/>
      <w:sz w:val="24"/>
      <w:szCs w:val="28"/>
      <w:lang w:val="en-US" w:eastAsia="ru-RU"/>
    </w:rPr>
  </w:style>
  <w:style w:type="paragraph" w:customStyle="1" w:styleId="47">
    <w:name w:val="ФИТ 4 Заголовок"/>
    <w:qFormat/>
    <w:rsid w:val="00F43D99"/>
    <w:pPr>
      <w:keepNext/>
      <w:keepLines/>
      <w:spacing w:before="120" w:after="120" w:line="240" w:lineRule="auto"/>
      <w:outlineLvl w:val="3"/>
    </w:pPr>
    <w:rPr>
      <w:rFonts w:ascii="Times New Roman" w:eastAsia="Times New Roman" w:hAnsi="Times New Roman" w:cs="Times New Roman"/>
      <w:b/>
      <w:bCs/>
      <w:iCs/>
      <w:color w:val="000000" w:themeColor="text1"/>
      <w:sz w:val="24"/>
      <w:szCs w:val="28"/>
      <w:lang w:val="en-US" w:eastAsia="ru-RU"/>
    </w:rPr>
  </w:style>
  <w:style w:type="character" w:customStyle="1" w:styleId="ListLabel59">
    <w:name w:val="ListLabel 59"/>
    <w:qFormat/>
    <w:rsid w:val="00F43D99"/>
    <w:rPr>
      <w:rFonts w:cs="Symbol"/>
    </w:rPr>
  </w:style>
  <w:style w:type="character" w:customStyle="1" w:styleId="2f6">
    <w:name w:val="Неразрешенное упоминание2"/>
    <w:basedOn w:val="a4"/>
    <w:uiPriority w:val="99"/>
    <w:semiHidden/>
    <w:unhideWhenUsed/>
    <w:rsid w:val="00F17B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3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aud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erber\AppData\Roaming\Skype\My%20Skype%20Received%20Files\&#1064;&#1072;&#1073;&#1083;&#1086;&#1085;_&#1089;&#1090;&#1080;&#1083;&#1077;&#1081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67D0E-B7DA-45B8-8A3C-A76C5A8FC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Шаблон_стилей</Template>
  <TotalTime>230</TotalTime>
  <Pages>39</Pages>
  <Words>3781</Words>
  <Characters>21554</Characters>
  <Application>Microsoft Office Word</Application>
  <DocSecurity>0</DocSecurity>
  <Lines>179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Калинина Анна Сергеевна</dc:creator>
  <cp:lastModifiedBy>Савина Надежда Анатольевна</cp:lastModifiedBy>
  <cp:revision>44</cp:revision>
  <cp:lastPrinted>2018-11-02T10:30:00Z</cp:lastPrinted>
  <dcterms:created xsi:type="dcterms:W3CDTF">2020-04-19T23:52:00Z</dcterms:created>
  <dcterms:modified xsi:type="dcterms:W3CDTF">2023-05-31T21:31:00Z</dcterms:modified>
</cp:coreProperties>
</file>